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D2EB1" w14:textId="12133471" w:rsidR="0093358C" w:rsidRDefault="0093358C" w:rsidP="0093358C">
      <w:pPr>
        <w:pStyle w:val="aa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Календарный план проведения </w:t>
      </w:r>
      <w:r w:rsidR="006F4E15">
        <w:rPr>
          <w:b/>
          <w:szCs w:val="24"/>
        </w:rPr>
        <w:t>проверки квалификации (ПК)</w:t>
      </w:r>
      <w:r>
        <w:rPr>
          <w:b/>
          <w:szCs w:val="24"/>
        </w:rPr>
        <w:t xml:space="preserve"> </w:t>
      </w:r>
      <w:r w:rsidR="009024C4">
        <w:rPr>
          <w:b/>
          <w:szCs w:val="24"/>
        </w:rPr>
        <w:t xml:space="preserve">лабораторий </w:t>
      </w:r>
      <w:r>
        <w:rPr>
          <w:b/>
          <w:szCs w:val="24"/>
        </w:rPr>
        <w:t>на 202</w:t>
      </w:r>
      <w:r w:rsidR="008C76D1">
        <w:rPr>
          <w:b/>
          <w:szCs w:val="24"/>
        </w:rPr>
        <w:t>7</w:t>
      </w:r>
      <w:r>
        <w:rPr>
          <w:b/>
          <w:szCs w:val="24"/>
        </w:rPr>
        <w:t xml:space="preserve"> г.</w:t>
      </w:r>
      <w:r w:rsidR="00785E28">
        <w:rPr>
          <w:b/>
          <w:szCs w:val="24"/>
        </w:rPr>
        <w:t xml:space="preserve"> </w:t>
      </w:r>
    </w:p>
    <w:p w14:paraId="3584F53F" w14:textId="50CDF8CD" w:rsidR="0076655B" w:rsidRDefault="0076655B" w:rsidP="00FB47F6">
      <w:pPr>
        <w:pStyle w:val="aa"/>
        <w:ind w:firstLine="0"/>
        <w:jc w:val="center"/>
        <w:rPr>
          <w:b/>
          <w:sz w:val="20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276"/>
        <w:gridCol w:w="2126"/>
        <w:gridCol w:w="1417"/>
        <w:gridCol w:w="1985"/>
        <w:gridCol w:w="1843"/>
        <w:gridCol w:w="1701"/>
        <w:gridCol w:w="1701"/>
        <w:gridCol w:w="1559"/>
      </w:tblGrid>
      <w:tr w:rsidR="008812AE" w:rsidRPr="00B60CCE" w14:paraId="0DD1EE43" w14:textId="77777777" w:rsidTr="006A5A38">
        <w:trPr>
          <w:tblHeader/>
        </w:trPr>
        <w:tc>
          <w:tcPr>
            <w:tcW w:w="1844" w:type="dxa"/>
            <w:tcBorders>
              <w:bottom w:val="double" w:sz="4" w:space="0" w:color="auto"/>
            </w:tcBorders>
            <w:shd w:val="clear" w:color="auto" w:fill="auto"/>
          </w:tcPr>
          <w:p w14:paraId="48C14D86" w14:textId="72903BB8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Объект </w:t>
            </w:r>
            <w:r w:rsidR="006F4E15">
              <w:rPr>
                <w:sz w:val="22"/>
                <w:szCs w:val="22"/>
              </w:rPr>
              <w:t>ПК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</w:tcPr>
          <w:p w14:paraId="3AC7ED24" w14:textId="23709657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Индекс раунда </w:t>
            </w:r>
            <w:r w:rsidR="006F4E15">
              <w:rPr>
                <w:sz w:val="22"/>
                <w:szCs w:val="22"/>
              </w:rPr>
              <w:t xml:space="preserve">ПК </w:t>
            </w:r>
            <w:r w:rsidRPr="004708AB">
              <w:rPr>
                <w:sz w:val="22"/>
                <w:szCs w:val="22"/>
              </w:rPr>
              <w:t>(</w:t>
            </w:r>
            <w:r w:rsidR="006F4E15">
              <w:rPr>
                <w:sz w:val="22"/>
                <w:szCs w:val="22"/>
              </w:rPr>
              <w:t xml:space="preserve">шифр </w:t>
            </w:r>
            <w:r w:rsidRPr="004708AB">
              <w:rPr>
                <w:sz w:val="22"/>
                <w:szCs w:val="22"/>
              </w:rPr>
              <w:t>О</w:t>
            </w:r>
            <w:r w:rsidR="006F4E15">
              <w:rPr>
                <w:sz w:val="22"/>
                <w:szCs w:val="22"/>
              </w:rPr>
              <w:t>П</w:t>
            </w:r>
            <w:r w:rsidRPr="004708AB">
              <w:rPr>
                <w:sz w:val="22"/>
                <w:szCs w:val="22"/>
              </w:rPr>
              <w:t>К),</w:t>
            </w:r>
          </w:p>
          <w:p w14:paraId="22E1414A" w14:textId="77777777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форма ОК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shd w:val="clear" w:color="auto" w:fill="auto"/>
          </w:tcPr>
          <w:p w14:paraId="0407961A" w14:textId="7A2814C9" w:rsidR="008812AE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Перечень определяемы</w:t>
            </w:r>
            <w:r>
              <w:rPr>
                <w:sz w:val="22"/>
                <w:szCs w:val="22"/>
              </w:rPr>
              <w:t>х</w:t>
            </w:r>
          </w:p>
          <w:p w14:paraId="2EEF2868" w14:textId="4CCBF112" w:rsidR="008812AE" w:rsidRPr="004708AB" w:rsidRDefault="008812AE" w:rsidP="007C7FDA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элементов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71033B1A" w14:textId="02736631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Ориентировочное содержание массовой доли</w:t>
            </w:r>
            <w:r w:rsidRPr="004708AB">
              <w:rPr>
                <w:sz w:val="22"/>
                <w:szCs w:val="22"/>
              </w:rPr>
              <w:t>, %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shd w:val="clear" w:color="auto" w:fill="auto"/>
          </w:tcPr>
          <w:p w14:paraId="27EDEDF5" w14:textId="06C28F61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Срок</w:t>
            </w:r>
          </w:p>
          <w:p w14:paraId="6DCE911D" w14:textId="17A7AEC6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проведения </w:t>
            </w:r>
            <w:r w:rsidR="006F4E15">
              <w:rPr>
                <w:sz w:val="22"/>
                <w:szCs w:val="22"/>
              </w:rPr>
              <w:t>ПК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auto"/>
          </w:tcPr>
          <w:p w14:paraId="28A1FFD2" w14:textId="77777777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Срок подачи </w:t>
            </w:r>
          </w:p>
          <w:p w14:paraId="69DFDF8C" w14:textId="77777777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заявки на </w:t>
            </w:r>
          </w:p>
          <w:p w14:paraId="4C8FE9E8" w14:textId="3A594669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участие в </w:t>
            </w:r>
            <w:r w:rsidR="006F4E15">
              <w:rPr>
                <w:sz w:val="22"/>
                <w:szCs w:val="22"/>
              </w:rPr>
              <w:t>ПК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</w:tcPr>
          <w:p w14:paraId="480D4046" w14:textId="517A757A" w:rsidR="008812AE" w:rsidRPr="004708AB" w:rsidRDefault="008812AE" w:rsidP="0019099D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Срок отправки участникам </w:t>
            </w:r>
            <w:r w:rsidR="006F4E15">
              <w:rPr>
                <w:sz w:val="22"/>
                <w:szCs w:val="22"/>
              </w:rPr>
              <w:t>ПК</w:t>
            </w:r>
            <w:r w:rsidRPr="004708AB">
              <w:rPr>
                <w:sz w:val="22"/>
                <w:szCs w:val="22"/>
              </w:rPr>
              <w:t xml:space="preserve"> О</w:t>
            </w:r>
            <w:r w:rsidR="006F4E15">
              <w:rPr>
                <w:sz w:val="22"/>
                <w:szCs w:val="22"/>
              </w:rPr>
              <w:t>П</w:t>
            </w:r>
            <w:r w:rsidRPr="004708AB">
              <w:rPr>
                <w:sz w:val="22"/>
                <w:szCs w:val="22"/>
              </w:rPr>
              <w:t>К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</w:tcPr>
          <w:p w14:paraId="3F6792D9" w14:textId="77777777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Срок представления результатов </w:t>
            </w:r>
          </w:p>
          <w:p w14:paraId="03796B5F" w14:textId="7B61A740" w:rsidR="008812AE" w:rsidRPr="004708AB" w:rsidRDefault="008812AE" w:rsidP="00B60CCE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участниками </w:t>
            </w:r>
            <w:r w:rsidR="006F4E15">
              <w:rPr>
                <w:sz w:val="22"/>
                <w:szCs w:val="22"/>
              </w:rPr>
              <w:t>ПК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418DB80" w14:textId="1C60CCF2" w:rsidR="008812AE" w:rsidRPr="002D3167" w:rsidRDefault="008812AE" w:rsidP="003450A7">
            <w:pPr>
              <w:pStyle w:val="aa"/>
              <w:ind w:firstLine="0"/>
              <w:jc w:val="center"/>
              <w:rPr>
                <w:sz w:val="22"/>
                <w:szCs w:val="22"/>
              </w:rPr>
            </w:pPr>
            <w:r w:rsidRPr="002D3167">
              <w:rPr>
                <w:sz w:val="22"/>
                <w:szCs w:val="22"/>
              </w:rPr>
              <w:t xml:space="preserve">Стоимость участия в </w:t>
            </w:r>
            <w:r w:rsidR="006F4E15">
              <w:rPr>
                <w:sz w:val="22"/>
                <w:szCs w:val="22"/>
              </w:rPr>
              <w:t>ПК</w:t>
            </w:r>
            <w:r w:rsidRPr="002D3167">
              <w:rPr>
                <w:sz w:val="22"/>
                <w:szCs w:val="22"/>
              </w:rPr>
              <w:t>, кроме того НДС 2</w:t>
            </w:r>
            <w:r w:rsidR="00BC21F5">
              <w:rPr>
                <w:sz w:val="22"/>
                <w:szCs w:val="22"/>
              </w:rPr>
              <w:t>2</w:t>
            </w:r>
            <w:r w:rsidRPr="002D3167">
              <w:rPr>
                <w:sz w:val="22"/>
                <w:szCs w:val="22"/>
              </w:rPr>
              <w:t>%, руб.</w:t>
            </w:r>
          </w:p>
        </w:tc>
      </w:tr>
      <w:tr w:rsidR="00026792" w:rsidRPr="00B60CCE" w14:paraId="6EFD20DB" w14:textId="77777777" w:rsidTr="006A5A38">
        <w:tc>
          <w:tcPr>
            <w:tcW w:w="1844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3CE994DF" w14:textId="5EAC04F3" w:rsidR="00026792" w:rsidRPr="004708AB" w:rsidRDefault="00026792" w:rsidP="000267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Окатыши </w:t>
            </w:r>
            <w:proofErr w:type="spellStart"/>
            <w:r>
              <w:rPr>
                <w:sz w:val="22"/>
                <w:szCs w:val="22"/>
              </w:rPr>
              <w:t>железованадиевые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2AE01EEF" w14:textId="77777777" w:rsidR="00026792" w:rsidRDefault="00026792" w:rsidP="00026792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Р23а</w:t>
            </w:r>
          </w:p>
          <w:p w14:paraId="0A6728C0" w14:textId="5CE5BBB0" w:rsidR="00134BD5" w:rsidRPr="004708AB" w:rsidRDefault="00134BD5" w:rsidP="00026792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(порошок)</w:t>
            </w:r>
          </w:p>
        </w:tc>
        <w:tc>
          <w:tcPr>
            <w:tcW w:w="2126" w:type="dxa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</w:tcPr>
          <w:p w14:paraId="32930952" w14:textId="2E81114A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 xml:space="preserve">Оксид железа </w:t>
            </w:r>
            <w:r w:rsidRPr="00026792">
              <w:rPr>
                <w:bCs/>
                <w:sz w:val="22"/>
                <w:szCs w:val="22"/>
                <w:lang w:val="en-US"/>
              </w:rPr>
              <w:t>(II)</w:t>
            </w:r>
          </w:p>
        </w:tc>
        <w:tc>
          <w:tcPr>
            <w:tcW w:w="1417" w:type="dxa"/>
            <w:tcBorders>
              <w:top w:val="double" w:sz="4" w:space="0" w:color="auto"/>
              <w:bottom w:val="dotted" w:sz="4" w:space="0" w:color="auto"/>
            </w:tcBorders>
          </w:tcPr>
          <w:p w14:paraId="11E6FE17" w14:textId="28810DFD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  <w:lang w:val="en-US"/>
              </w:rPr>
              <w:t>1-4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56C2EF4E" w14:textId="4F321EAB" w:rsidR="00026792" w:rsidRDefault="00026792" w:rsidP="000267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5761E8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>-</w:t>
            </w:r>
          </w:p>
          <w:p w14:paraId="4DD951C6" w14:textId="4FF56696" w:rsidR="00026792" w:rsidRPr="004708AB" w:rsidRDefault="00047471" w:rsidP="000267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  <w:r w:rsidR="00026792"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2523019B" w14:textId="441FE004" w:rsidR="00026792" w:rsidRPr="004708AB" w:rsidRDefault="00026792" w:rsidP="00026792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30 ноября 202</w:t>
            </w:r>
            <w:r w:rsidR="00047471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4B0167A2" w14:textId="12DE3CA5" w:rsidR="00026792" w:rsidRPr="004708AB" w:rsidRDefault="00026792" w:rsidP="00026792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31 дек</w:t>
            </w:r>
            <w:r>
              <w:rPr>
                <w:sz w:val="22"/>
                <w:szCs w:val="22"/>
              </w:rPr>
              <w:t>абря 202</w:t>
            </w:r>
            <w:r w:rsidR="00047471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0FF180E7" w14:textId="2FF9A986" w:rsidR="00026792" w:rsidRPr="004708AB" w:rsidRDefault="00026792" w:rsidP="00026792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</w:t>
            </w:r>
            <w:r>
              <w:rPr>
                <w:sz w:val="22"/>
                <w:szCs w:val="22"/>
              </w:rPr>
              <w:t>1</w:t>
            </w:r>
            <w:r w:rsidRPr="004708AB">
              <w:rPr>
                <w:sz w:val="22"/>
                <w:szCs w:val="22"/>
              </w:rPr>
              <w:t xml:space="preserve"> января 202</w:t>
            </w:r>
            <w:r w:rsidR="00047471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14:paraId="3EEAE999" w14:textId="69AA7F93" w:rsidR="00026792" w:rsidRPr="002D3167" w:rsidRDefault="00026792" w:rsidP="000267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47471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00</w:t>
            </w:r>
          </w:p>
        </w:tc>
      </w:tr>
      <w:tr w:rsidR="00026792" w:rsidRPr="00B60CCE" w14:paraId="3033DA2B" w14:textId="77777777" w:rsidTr="006A5A38">
        <w:tc>
          <w:tcPr>
            <w:tcW w:w="1844" w:type="dxa"/>
            <w:vMerge/>
            <w:shd w:val="clear" w:color="auto" w:fill="auto"/>
          </w:tcPr>
          <w:p w14:paraId="4896E5D7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FFC3A53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A567E75" w14:textId="7A026F09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Оксид магния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33E3575" w14:textId="4A6A9B17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1-4</w:t>
            </w:r>
          </w:p>
        </w:tc>
        <w:tc>
          <w:tcPr>
            <w:tcW w:w="1985" w:type="dxa"/>
            <w:vMerge/>
            <w:shd w:val="clear" w:color="auto" w:fill="auto"/>
          </w:tcPr>
          <w:p w14:paraId="54959302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93594D6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79B98CD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741E01D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53FAB1A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6B894596" w14:textId="77777777" w:rsidTr="006A5A38">
        <w:tc>
          <w:tcPr>
            <w:tcW w:w="1844" w:type="dxa"/>
            <w:vMerge/>
            <w:shd w:val="clear" w:color="auto" w:fill="auto"/>
          </w:tcPr>
          <w:p w14:paraId="6172A169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A7220C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7D1E539" w14:textId="76CC8DB4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Оксид алюминия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A53A4C2" w14:textId="2065361E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1-4</w:t>
            </w:r>
          </w:p>
        </w:tc>
        <w:tc>
          <w:tcPr>
            <w:tcW w:w="1985" w:type="dxa"/>
            <w:vMerge/>
            <w:shd w:val="clear" w:color="auto" w:fill="auto"/>
          </w:tcPr>
          <w:p w14:paraId="05E4736F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82D0B58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318F447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F60224E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610F45C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12882746" w14:textId="77777777" w:rsidTr="006A5A38">
        <w:tc>
          <w:tcPr>
            <w:tcW w:w="1844" w:type="dxa"/>
            <w:vMerge/>
            <w:shd w:val="clear" w:color="auto" w:fill="auto"/>
          </w:tcPr>
          <w:p w14:paraId="2885D9FC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2085AB6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58CBA82" w14:textId="65D9DCF6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2DBBE29" w14:textId="71FEAED1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0,002-0,008</w:t>
            </w:r>
          </w:p>
        </w:tc>
        <w:tc>
          <w:tcPr>
            <w:tcW w:w="1985" w:type="dxa"/>
            <w:vMerge/>
            <w:shd w:val="clear" w:color="auto" w:fill="auto"/>
          </w:tcPr>
          <w:p w14:paraId="431ACF76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695ADEB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73E0F39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2DAEB7A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3888522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73E9593C" w14:textId="77777777" w:rsidTr="006A5A38">
        <w:tc>
          <w:tcPr>
            <w:tcW w:w="1844" w:type="dxa"/>
            <w:vMerge/>
            <w:shd w:val="clear" w:color="auto" w:fill="auto"/>
          </w:tcPr>
          <w:p w14:paraId="14BC7E25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E402058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D258DB6" w14:textId="528585E1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4BA4C5E" w14:textId="676DEF9D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0,0009-0,006</w:t>
            </w:r>
          </w:p>
        </w:tc>
        <w:tc>
          <w:tcPr>
            <w:tcW w:w="1985" w:type="dxa"/>
            <w:vMerge/>
            <w:shd w:val="clear" w:color="auto" w:fill="auto"/>
          </w:tcPr>
          <w:p w14:paraId="3A109667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966C89B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72ABE52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DD42BB9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F9E5389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5C6B1546" w14:textId="77777777" w:rsidTr="006A5A38">
        <w:tc>
          <w:tcPr>
            <w:tcW w:w="1844" w:type="dxa"/>
            <w:vMerge/>
            <w:shd w:val="clear" w:color="auto" w:fill="auto"/>
          </w:tcPr>
          <w:p w14:paraId="4A796321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DDCD1D0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69F6D3" w14:textId="7F8E42EE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 xml:space="preserve">Оксид марганца </w:t>
            </w:r>
            <w:r w:rsidRPr="00026792">
              <w:rPr>
                <w:bCs/>
                <w:sz w:val="22"/>
                <w:szCs w:val="22"/>
                <w:lang w:val="en-US"/>
              </w:rPr>
              <w:t>(II)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7B2EC375" w14:textId="0FAAB00E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0,09-0,4</w:t>
            </w:r>
          </w:p>
        </w:tc>
        <w:tc>
          <w:tcPr>
            <w:tcW w:w="1985" w:type="dxa"/>
            <w:vMerge/>
            <w:shd w:val="clear" w:color="auto" w:fill="auto"/>
          </w:tcPr>
          <w:p w14:paraId="4C0D524B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61AEB93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1CC488F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5086DD7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F6AAD6B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2A5105D9" w14:textId="77777777" w:rsidTr="006A5A38">
        <w:tc>
          <w:tcPr>
            <w:tcW w:w="1844" w:type="dxa"/>
            <w:vMerge/>
            <w:shd w:val="clear" w:color="auto" w:fill="auto"/>
          </w:tcPr>
          <w:p w14:paraId="6ABAC481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A1169AD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90FC480" w14:textId="2230CBD9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Оксид титана (</w:t>
            </w:r>
            <w:r w:rsidRPr="00026792">
              <w:rPr>
                <w:bCs/>
                <w:sz w:val="22"/>
                <w:szCs w:val="22"/>
                <w:lang w:val="en-US"/>
              </w:rPr>
              <w:t>IV)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CF2343F" w14:textId="4509179A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  <w:lang w:val="en-US"/>
              </w:rPr>
              <w:t>1-4</w:t>
            </w:r>
          </w:p>
        </w:tc>
        <w:tc>
          <w:tcPr>
            <w:tcW w:w="1985" w:type="dxa"/>
            <w:vMerge/>
            <w:shd w:val="clear" w:color="auto" w:fill="auto"/>
          </w:tcPr>
          <w:p w14:paraId="52CB353E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8C67BFD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18F8B66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AE3B6E1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CEB7BA7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4436285B" w14:textId="77777777" w:rsidTr="006A5A38">
        <w:tc>
          <w:tcPr>
            <w:tcW w:w="1844" w:type="dxa"/>
            <w:vMerge/>
            <w:shd w:val="clear" w:color="auto" w:fill="auto"/>
          </w:tcPr>
          <w:p w14:paraId="2E3313E8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88F850B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4EFE810" w14:textId="08DB4BA3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 xml:space="preserve">Оксид ванадия </w:t>
            </w:r>
            <w:r w:rsidRPr="00026792">
              <w:rPr>
                <w:bCs/>
                <w:sz w:val="22"/>
                <w:szCs w:val="22"/>
                <w:lang w:val="en-US"/>
              </w:rPr>
              <w:t>(V)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72A68B65" w14:textId="5FF153C6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0,4-0,9</w:t>
            </w:r>
          </w:p>
        </w:tc>
        <w:tc>
          <w:tcPr>
            <w:tcW w:w="1985" w:type="dxa"/>
            <w:vMerge/>
            <w:shd w:val="clear" w:color="auto" w:fill="auto"/>
          </w:tcPr>
          <w:p w14:paraId="7A3E9CDF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F150887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4F50412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6AA2F5B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9E7A9F8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03F82868" w14:textId="77777777" w:rsidTr="006A5A38">
        <w:tc>
          <w:tcPr>
            <w:tcW w:w="1844" w:type="dxa"/>
            <w:vMerge/>
            <w:shd w:val="clear" w:color="auto" w:fill="auto"/>
          </w:tcPr>
          <w:p w14:paraId="196657E2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6464515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D4F126" w14:textId="4827CF89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 xml:space="preserve">Оксид хрома </w:t>
            </w:r>
            <w:r w:rsidRPr="00026792">
              <w:rPr>
                <w:bCs/>
                <w:sz w:val="22"/>
                <w:szCs w:val="22"/>
                <w:lang w:val="en-US"/>
              </w:rPr>
              <w:t>(III)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4341354" w14:textId="3A51973B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0,03-0,08</w:t>
            </w:r>
          </w:p>
        </w:tc>
        <w:tc>
          <w:tcPr>
            <w:tcW w:w="1985" w:type="dxa"/>
            <w:vMerge/>
            <w:shd w:val="clear" w:color="auto" w:fill="auto"/>
          </w:tcPr>
          <w:p w14:paraId="2CD62CCC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F815930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047606E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D4B1535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4796366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26792" w:rsidRPr="00B60CCE" w14:paraId="652BFB54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E5ACABF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20CB7E" w14:textId="77777777" w:rsidR="00026792" w:rsidRPr="004708AB" w:rsidRDefault="00026792" w:rsidP="0002679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12B6CE6" w14:textId="672391D1" w:rsidR="00026792" w:rsidRPr="00026792" w:rsidRDefault="00026792" w:rsidP="00026792">
            <w:pPr>
              <w:suppressAutoHyphens/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Кобальт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09FDA261" w14:textId="5A9DE188" w:rsidR="00026792" w:rsidRPr="00026792" w:rsidRDefault="00026792" w:rsidP="00026792">
            <w:pPr>
              <w:rPr>
                <w:sz w:val="22"/>
                <w:szCs w:val="22"/>
              </w:rPr>
            </w:pPr>
            <w:r w:rsidRPr="00026792">
              <w:rPr>
                <w:bCs/>
                <w:sz w:val="22"/>
                <w:szCs w:val="22"/>
              </w:rPr>
              <w:t>0,009-0,04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4B0926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3AAF38F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04E9F5A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343F079" w14:textId="77777777" w:rsidR="00026792" w:rsidRPr="004708AB" w:rsidRDefault="00026792" w:rsidP="000267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06D3550" w14:textId="77777777" w:rsidR="00026792" w:rsidRDefault="00026792" w:rsidP="00026792">
            <w:pPr>
              <w:rPr>
                <w:sz w:val="22"/>
                <w:szCs w:val="22"/>
              </w:rPr>
            </w:pPr>
          </w:p>
        </w:tc>
      </w:tr>
      <w:tr w:rsidR="00047471" w:rsidRPr="00B60CCE" w14:paraId="788B80C1" w14:textId="77777777" w:rsidTr="006A5A38"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</w:tcPr>
          <w:p w14:paraId="4FEF3681" w14:textId="54AE193F" w:rsidR="00047471" w:rsidRPr="00D730AD" w:rsidRDefault="00047471" w:rsidP="00047471">
            <w:pPr>
              <w:rPr>
                <w:sz w:val="22"/>
                <w:szCs w:val="22"/>
              </w:rPr>
            </w:pPr>
            <w:proofErr w:type="gramStart"/>
            <w:r w:rsidRPr="00D730AD">
              <w:rPr>
                <w:bCs/>
                <w:sz w:val="22"/>
                <w:szCs w:val="22"/>
              </w:rPr>
              <w:t>Сталь</w:t>
            </w:r>
            <w:proofErr w:type="gramEnd"/>
            <w:r w:rsidRPr="00D730AD">
              <w:rPr>
                <w:bCs/>
                <w:sz w:val="22"/>
                <w:szCs w:val="22"/>
              </w:rPr>
              <w:t xml:space="preserve"> легированная типа 08Х18Н10Т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FFDD609" w14:textId="77777777" w:rsidR="00047471" w:rsidRDefault="00047471" w:rsidP="00047471">
            <w:pPr>
              <w:suppressAutoHyphens/>
              <w:rPr>
                <w:sz w:val="22"/>
                <w:szCs w:val="22"/>
              </w:rPr>
            </w:pPr>
            <w:r w:rsidRPr="00D730AD">
              <w:rPr>
                <w:sz w:val="22"/>
                <w:szCs w:val="22"/>
              </w:rPr>
              <w:t>ИСО 1002</w:t>
            </w:r>
          </w:p>
          <w:p w14:paraId="270AE32F" w14:textId="40AA0010" w:rsidR="00134BD5" w:rsidRPr="00D730AD" w:rsidRDefault="00134BD5" w:rsidP="00047471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(монолит, стружка)</w:t>
            </w: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7BA4043" w14:textId="3DBBA59F" w:rsidR="00047471" w:rsidRPr="00D730AD" w:rsidRDefault="00047471" w:rsidP="00047471">
            <w:pPr>
              <w:suppressAutoHyphens/>
              <w:rPr>
                <w:bCs/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Кобальт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6F404166" w14:textId="62CD8CFE" w:rsidR="00047471" w:rsidRPr="00D730AD" w:rsidRDefault="00047471" w:rsidP="00047471">
            <w:pPr>
              <w:rPr>
                <w:bCs/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0,006-0,02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7C44FF4" w14:textId="77777777" w:rsidR="00047471" w:rsidRDefault="00047471" w:rsidP="000474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>-</w:t>
            </w:r>
          </w:p>
          <w:p w14:paraId="0F19D7F3" w14:textId="313C129E" w:rsidR="00047471" w:rsidRDefault="00047471" w:rsidP="000474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6D7E3C59" w14:textId="68A2FC1B" w:rsidR="00047471" w:rsidRPr="004708AB" w:rsidRDefault="00047471" w:rsidP="00047471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30 ноября 202</w:t>
            </w:r>
            <w:r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14:paraId="1EDE0F94" w14:textId="4FAE874D" w:rsidR="00047471" w:rsidRPr="004708AB" w:rsidRDefault="00047471" w:rsidP="00047471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31 дек</w:t>
            </w:r>
            <w:r>
              <w:rPr>
                <w:sz w:val="22"/>
                <w:szCs w:val="22"/>
              </w:rPr>
              <w:t>абря 2026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</w:tcPr>
          <w:p w14:paraId="4808744F" w14:textId="75897999" w:rsidR="00047471" w:rsidRPr="004708AB" w:rsidRDefault="00047471" w:rsidP="00047471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</w:t>
            </w:r>
            <w:r>
              <w:rPr>
                <w:sz w:val="22"/>
                <w:szCs w:val="22"/>
              </w:rPr>
              <w:t>1</w:t>
            </w:r>
            <w:r w:rsidRPr="004708AB">
              <w:rPr>
                <w:sz w:val="22"/>
                <w:szCs w:val="22"/>
              </w:rPr>
              <w:t xml:space="preserve"> января 202</w:t>
            </w:r>
            <w:r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</w:tcPr>
          <w:p w14:paraId="0762E8D9" w14:textId="7C768E92" w:rsidR="00047471" w:rsidRDefault="00047471" w:rsidP="000474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20500</w:t>
            </w:r>
          </w:p>
        </w:tc>
      </w:tr>
      <w:tr w:rsidR="00D730AD" w:rsidRPr="00B60CCE" w14:paraId="39A55B4E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C58A16B" w14:textId="43CADABA" w:rsidR="00D730AD" w:rsidRPr="004708AB" w:rsidRDefault="00D730AD" w:rsidP="00D730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 углеродистая типа 65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53B5D2F" w14:textId="77777777" w:rsidR="00D730AD" w:rsidRDefault="00D730AD" w:rsidP="00D730AD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У23/1</w:t>
            </w:r>
          </w:p>
          <w:p w14:paraId="19D446C3" w14:textId="69892CB1" w:rsidR="0036285B" w:rsidRPr="004708AB" w:rsidRDefault="0036285B" w:rsidP="00D730AD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(стружка)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FAB6DF1" w14:textId="4C6A504B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Углерод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728D97F7" w14:textId="2597181A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0,5-1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EA5C536" w14:textId="574CA919" w:rsidR="00D730AD" w:rsidRPr="004708AB" w:rsidRDefault="00D730AD" w:rsidP="00D730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688BA2D3" w14:textId="4AAB9C85" w:rsidR="00D730AD" w:rsidRPr="004708AB" w:rsidRDefault="00047471" w:rsidP="00D730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  <w:r w:rsidR="00D730AD"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FF25C62" w14:textId="0C6C5EFF" w:rsidR="00D730AD" w:rsidRPr="004708AB" w:rsidRDefault="00D730AD" w:rsidP="00D730AD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31 </w:t>
            </w:r>
            <w:r>
              <w:rPr>
                <w:sz w:val="22"/>
                <w:szCs w:val="22"/>
              </w:rPr>
              <w:t>декабря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CEEC60" w14:textId="71EA21A2" w:rsidR="00D730AD" w:rsidRPr="004708AB" w:rsidRDefault="00D730AD" w:rsidP="00D730AD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января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04EF15F" w14:textId="67E7BAC4" w:rsidR="00D730AD" w:rsidRPr="004708AB" w:rsidRDefault="00D730AD" w:rsidP="00D730AD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28 февраля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F8EA2D3" w14:textId="2896A18C" w:rsidR="00D730AD" w:rsidRDefault="00D730AD" w:rsidP="00D730AD">
            <w:r>
              <w:rPr>
                <w:sz w:val="22"/>
                <w:szCs w:val="22"/>
              </w:rPr>
              <w:t>2</w:t>
            </w:r>
            <w:r w:rsidR="00047471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00</w:t>
            </w:r>
          </w:p>
        </w:tc>
      </w:tr>
      <w:tr w:rsidR="00D730AD" w:rsidRPr="00B60CCE" w14:paraId="4F1EABE2" w14:textId="77777777" w:rsidTr="006A5A38">
        <w:tc>
          <w:tcPr>
            <w:tcW w:w="1844" w:type="dxa"/>
            <w:vMerge/>
            <w:shd w:val="clear" w:color="auto" w:fill="auto"/>
          </w:tcPr>
          <w:p w14:paraId="4355942E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5227237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5848916" w14:textId="30846288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Кремний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88BFA6A" w14:textId="61C4C103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0,09-0,4</w:t>
            </w:r>
          </w:p>
        </w:tc>
        <w:tc>
          <w:tcPr>
            <w:tcW w:w="1985" w:type="dxa"/>
            <w:vMerge/>
            <w:shd w:val="clear" w:color="auto" w:fill="auto"/>
          </w:tcPr>
          <w:p w14:paraId="0D12A428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F30385F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7EF63F0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5D9B658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C3524BD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D730AD" w:rsidRPr="00B60CCE" w14:paraId="566A8B47" w14:textId="77777777" w:rsidTr="006A5A38">
        <w:tc>
          <w:tcPr>
            <w:tcW w:w="1844" w:type="dxa"/>
            <w:vMerge/>
            <w:shd w:val="clear" w:color="auto" w:fill="auto"/>
          </w:tcPr>
          <w:p w14:paraId="516B0FC4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348BF27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8D9F2B0" w14:textId="542D867A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C403AA2" w14:textId="718CCFDB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0,5-1</w:t>
            </w:r>
          </w:p>
        </w:tc>
        <w:tc>
          <w:tcPr>
            <w:tcW w:w="1985" w:type="dxa"/>
            <w:vMerge/>
            <w:shd w:val="clear" w:color="auto" w:fill="auto"/>
          </w:tcPr>
          <w:p w14:paraId="17161386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4F7B7C6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E51F454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9172CB5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91AEEB3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D730AD" w:rsidRPr="00B60CCE" w14:paraId="4E357ABB" w14:textId="77777777" w:rsidTr="006A5A38">
        <w:tc>
          <w:tcPr>
            <w:tcW w:w="1844" w:type="dxa"/>
            <w:vMerge/>
            <w:shd w:val="clear" w:color="auto" w:fill="auto"/>
          </w:tcPr>
          <w:p w14:paraId="05743921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6C05F2F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D1070C2" w14:textId="420F0715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Хром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AC27E6B" w14:textId="558F9AA7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0,008-0,03</w:t>
            </w:r>
          </w:p>
        </w:tc>
        <w:tc>
          <w:tcPr>
            <w:tcW w:w="1985" w:type="dxa"/>
            <w:vMerge/>
            <w:shd w:val="clear" w:color="auto" w:fill="auto"/>
          </w:tcPr>
          <w:p w14:paraId="4278B4B3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BB90B19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4EB9047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C0AD79A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6FDE053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D730AD" w:rsidRPr="00B60CCE" w14:paraId="11133238" w14:textId="77777777" w:rsidTr="006A5A38">
        <w:tc>
          <w:tcPr>
            <w:tcW w:w="1844" w:type="dxa"/>
            <w:vMerge/>
            <w:shd w:val="clear" w:color="auto" w:fill="auto"/>
          </w:tcPr>
          <w:p w14:paraId="6838ED8E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AFE3DCB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959373" w14:textId="012CD356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Никель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346829D" w14:textId="2FB4357A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0,003-0,009</w:t>
            </w:r>
          </w:p>
        </w:tc>
        <w:tc>
          <w:tcPr>
            <w:tcW w:w="1985" w:type="dxa"/>
            <w:vMerge/>
            <w:shd w:val="clear" w:color="auto" w:fill="auto"/>
          </w:tcPr>
          <w:p w14:paraId="630D80B9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810222F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DFC2AE8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E06EB37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A7A43CB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D730AD" w:rsidRPr="00B60CCE" w14:paraId="0041641B" w14:textId="77777777" w:rsidTr="006A5A38">
        <w:tc>
          <w:tcPr>
            <w:tcW w:w="1844" w:type="dxa"/>
            <w:vMerge/>
            <w:shd w:val="clear" w:color="auto" w:fill="auto"/>
          </w:tcPr>
          <w:p w14:paraId="7E1B2A51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3335537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3591F7C" w14:textId="2F745BBE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D199F4D" w14:textId="1DF065E0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0,01-0,05</w:t>
            </w:r>
          </w:p>
        </w:tc>
        <w:tc>
          <w:tcPr>
            <w:tcW w:w="1985" w:type="dxa"/>
            <w:vMerge/>
            <w:shd w:val="clear" w:color="auto" w:fill="auto"/>
          </w:tcPr>
          <w:p w14:paraId="3B014336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A7C3A38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AD25ABF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2F03A84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501875C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D730AD" w:rsidRPr="00B60CCE" w14:paraId="4F9C6EDF" w14:textId="77777777" w:rsidTr="006A5A38">
        <w:tc>
          <w:tcPr>
            <w:tcW w:w="1844" w:type="dxa"/>
            <w:vMerge/>
            <w:shd w:val="clear" w:color="auto" w:fill="auto"/>
          </w:tcPr>
          <w:p w14:paraId="10EBD369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21A20F6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6F5195" w14:textId="2A80F60A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C99C79F" w14:textId="306BAD8C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0,03-0,07</w:t>
            </w:r>
          </w:p>
        </w:tc>
        <w:tc>
          <w:tcPr>
            <w:tcW w:w="1985" w:type="dxa"/>
            <w:vMerge/>
            <w:shd w:val="clear" w:color="auto" w:fill="auto"/>
          </w:tcPr>
          <w:p w14:paraId="628C20C3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4D1B860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C9B050D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21DBD2F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9EF787D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D730AD" w:rsidRPr="00B60CCE" w14:paraId="2CA2FD02" w14:textId="77777777" w:rsidTr="006A5A38">
        <w:tc>
          <w:tcPr>
            <w:tcW w:w="1844" w:type="dxa"/>
            <w:vMerge/>
            <w:shd w:val="clear" w:color="auto" w:fill="auto"/>
          </w:tcPr>
          <w:p w14:paraId="778E9F52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5831349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087B329" w14:textId="2DED8FC4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70F0E4FD" w14:textId="0DB1215E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0,003-0,01</w:t>
            </w:r>
          </w:p>
        </w:tc>
        <w:tc>
          <w:tcPr>
            <w:tcW w:w="1985" w:type="dxa"/>
            <w:vMerge/>
            <w:shd w:val="clear" w:color="auto" w:fill="auto"/>
          </w:tcPr>
          <w:p w14:paraId="648DA77C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95F22E1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1C9DB9E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7FB19FB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720AD5D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D730AD" w:rsidRPr="00B60CCE" w14:paraId="653BD508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42C7FC0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A2DBBC5" w14:textId="77777777" w:rsidR="00D730AD" w:rsidRPr="004708AB" w:rsidRDefault="00D730AD" w:rsidP="00D730AD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7896F4C" w14:textId="5F59D618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Азот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7E7FA4D3" w14:textId="14774F18" w:rsidR="00D730AD" w:rsidRPr="00D730AD" w:rsidRDefault="00D730AD" w:rsidP="00D730AD">
            <w:pPr>
              <w:rPr>
                <w:sz w:val="22"/>
                <w:szCs w:val="22"/>
              </w:rPr>
            </w:pPr>
            <w:r w:rsidRPr="00D730AD">
              <w:rPr>
                <w:bCs/>
                <w:sz w:val="22"/>
                <w:szCs w:val="22"/>
              </w:rPr>
              <w:t>0,006-0,03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E33A47" w14:textId="77777777" w:rsidR="00D730AD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53F6095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B68DCBD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0E940BA" w14:textId="77777777" w:rsidR="00D730AD" w:rsidRPr="004708AB" w:rsidRDefault="00D730AD" w:rsidP="00D730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F64F6DC" w14:textId="77777777" w:rsidR="00D730AD" w:rsidRPr="006D47FC" w:rsidRDefault="00D730AD" w:rsidP="00D730AD">
            <w:pPr>
              <w:rPr>
                <w:sz w:val="22"/>
                <w:szCs w:val="22"/>
              </w:rPr>
            </w:pPr>
          </w:p>
        </w:tc>
      </w:tr>
      <w:tr w:rsidR="006A5A38" w:rsidRPr="00B60CCE" w14:paraId="7410A392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7AC8AF1" w14:textId="49773E39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sz w:val="22"/>
                <w:szCs w:val="22"/>
              </w:rPr>
              <w:t xml:space="preserve">Чугун легированный хромистый типа </w:t>
            </w:r>
            <w:r w:rsidRPr="006A5A38">
              <w:rPr>
                <w:bCs/>
                <w:sz w:val="22"/>
                <w:szCs w:val="22"/>
              </w:rPr>
              <w:t>ЧХ16М2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8848F18" w14:textId="77777777" w:rsidR="006A5A38" w:rsidRDefault="006A5A38" w:rsidP="006A5A38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ЧГ42/2</w:t>
            </w:r>
          </w:p>
          <w:p w14:paraId="2ABF72FB" w14:textId="64595B2D" w:rsidR="0036285B" w:rsidRPr="004708AB" w:rsidRDefault="0036285B" w:rsidP="006A5A38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(монолит, стружка)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DAADAF5" w14:textId="6EC5C86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Углерод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0B8E2756" w14:textId="34A58968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2-4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E9E9F53" w14:textId="28DDED52" w:rsidR="006A5A38" w:rsidRPr="004708AB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56532771" w14:textId="6CDF3E9E" w:rsidR="006A5A38" w:rsidRPr="004708AB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F1CF04B" w14:textId="76EA8FFF" w:rsidR="006A5A38" w:rsidRPr="004708AB" w:rsidRDefault="006A5A38" w:rsidP="006A5A38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января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43B49B6" w14:textId="51BF8C78" w:rsidR="006A5A38" w:rsidRPr="004708AB" w:rsidRDefault="006A5A38" w:rsidP="006A5A38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28 февраля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47471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1878424" w14:textId="1878CC70" w:rsidR="006A5A38" w:rsidRPr="004708AB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марта 202</w:t>
            </w:r>
            <w:r w:rsidR="0004747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6E51553" w14:textId="12B82FE7" w:rsidR="006A5A38" w:rsidRDefault="006A5A38" w:rsidP="006A5A38">
            <w:r>
              <w:rPr>
                <w:sz w:val="22"/>
                <w:szCs w:val="22"/>
              </w:rPr>
              <w:t>27000</w:t>
            </w:r>
          </w:p>
        </w:tc>
      </w:tr>
      <w:tr w:rsidR="006A5A38" w:rsidRPr="00B60CCE" w14:paraId="65F94268" w14:textId="77777777" w:rsidTr="006A5A38">
        <w:tc>
          <w:tcPr>
            <w:tcW w:w="1844" w:type="dxa"/>
            <w:vMerge/>
            <w:shd w:val="clear" w:color="auto" w:fill="auto"/>
          </w:tcPr>
          <w:p w14:paraId="2A2085C6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CB8B9B2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5B8C76B" w14:textId="4D9535F8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Кремний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CC720F8" w14:textId="7044471A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0,8-3</w:t>
            </w:r>
          </w:p>
        </w:tc>
        <w:tc>
          <w:tcPr>
            <w:tcW w:w="1985" w:type="dxa"/>
            <w:vMerge/>
            <w:shd w:val="clear" w:color="auto" w:fill="auto"/>
          </w:tcPr>
          <w:p w14:paraId="2E48C6C7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8FE7D5C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61C0DB0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D45D58E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B1E8068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1BBA2C35" w14:textId="77777777" w:rsidTr="006A5A38">
        <w:tc>
          <w:tcPr>
            <w:tcW w:w="1844" w:type="dxa"/>
            <w:vMerge/>
            <w:shd w:val="clear" w:color="auto" w:fill="auto"/>
          </w:tcPr>
          <w:p w14:paraId="02F64841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D3E914C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458E67B" w14:textId="0668B2C0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18ECD50" w14:textId="799E1E6D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2-5</w:t>
            </w:r>
          </w:p>
        </w:tc>
        <w:tc>
          <w:tcPr>
            <w:tcW w:w="1985" w:type="dxa"/>
            <w:vMerge/>
            <w:shd w:val="clear" w:color="auto" w:fill="auto"/>
          </w:tcPr>
          <w:p w14:paraId="5E671442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381098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8579EBD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471ADEC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82A1AEA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2DD803E1" w14:textId="77777777" w:rsidTr="006A5A38">
        <w:tc>
          <w:tcPr>
            <w:tcW w:w="1844" w:type="dxa"/>
            <w:vMerge/>
            <w:shd w:val="clear" w:color="auto" w:fill="auto"/>
          </w:tcPr>
          <w:p w14:paraId="1D834D6B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13DD604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C48309E" w14:textId="42024205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Хром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87DFD16" w14:textId="6BAB8E8F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13,5-16</w:t>
            </w:r>
          </w:p>
        </w:tc>
        <w:tc>
          <w:tcPr>
            <w:tcW w:w="1985" w:type="dxa"/>
            <w:vMerge/>
            <w:shd w:val="clear" w:color="auto" w:fill="auto"/>
          </w:tcPr>
          <w:p w14:paraId="6462E6BE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13AF83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E52279C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0C65149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329072E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1D6099A0" w14:textId="77777777" w:rsidTr="006A5A38">
        <w:tc>
          <w:tcPr>
            <w:tcW w:w="1844" w:type="dxa"/>
            <w:vMerge/>
            <w:shd w:val="clear" w:color="auto" w:fill="auto"/>
          </w:tcPr>
          <w:p w14:paraId="6B8B9333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49B0535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A23C1DC" w14:textId="2F88EE80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Никель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8D0D536" w14:textId="3332635E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0,07-0,25</w:t>
            </w:r>
          </w:p>
        </w:tc>
        <w:tc>
          <w:tcPr>
            <w:tcW w:w="1985" w:type="dxa"/>
            <w:vMerge/>
            <w:shd w:val="clear" w:color="auto" w:fill="auto"/>
          </w:tcPr>
          <w:p w14:paraId="3E904C9D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0D7EE43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6DC6844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098D012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1731470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2A0D4B8C" w14:textId="77777777" w:rsidTr="006A5A38">
        <w:tc>
          <w:tcPr>
            <w:tcW w:w="1844" w:type="dxa"/>
            <w:vMerge/>
            <w:shd w:val="clear" w:color="auto" w:fill="auto"/>
          </w:tcPr>
          <w:p w14:paraId="6DFD252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387944D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35111EF" w14:textId="2F1ACFD6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7829CDFF" w14:textId="32A4118B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0,01-0,05</w:t>
            </w:r>
          </w:p>
        </w:tc>
        <w:tc>
          <w:tcPr>
            <w:tcW w:w="1985" w:type="dxa"/>
            <w:vMerge/>
            <w:shd w:val="clear" w:color="auto" w:fill="auto"/>
          </w:tcPr>
          <w:p w14:paraId="76D0971C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B42078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F27B7B5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1BF89A5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C10788E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5A8366B4" w14:textId="77777777" w:rsidTr="006A5A38">
        <w:tc>
          <w:tcPr>
            <w:tcW w:w="1844" w:type="dxa"/>
            <w:vMerge/>
            <w:shd w:val="clear" w:color="auto" w:fill="auto"/>
          </w:tcPr>
          <w:p w14:paraId="2F64B12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4ECEDB3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67BF46" w14:textId="5B41E24D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721B2B4" w14:textId="099397E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0,07-0,25</w:t>
            </w:r>
          </w:p>
        </w:tc>
        <w:tc>
          <w:tcPr>
            <w:tcW w:w="1985" w:type="dxa"/>
            <w:vMerge/>
            <w:shd w:val="clear" w:color="auto" w:fill="auto"/>
          </w:tcPr>
          <w:p w14:paraId="22D167CD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87F71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91F227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A7A2BC2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BEDAD55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5393168C" w14:textId="77777777" w:rsidTr="006A5A38">
        <w:tc>
          <w:tcPr>
            <w:tcW w:w="1844" w:type="dxa"/>
            <w:vMerge/>
            <w:shd w:val="clear" w:color="auto" w:fill="auto"/>
          </w:tcPr>
          <w:p w14:paraId="27F56C65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D4C2175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CAC32E9" w14:textId="7E36B93A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Молибден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529F155" w14:textId="146CD72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0,9-4</w:t>
            </w:r>
          </w:p>
        </w:tc>
        <w:tc>
          <w:tcPr>
            <w:tcW w:w="1985" w:type="dxa"/>
            <w:vMerge/>
            <w:shd w:val="clear" w:color="auto" w:fill="auto"/>
          </w:tcPr>
          <w:p w14:paraId="251C17CE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1CA1014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FD7ABB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FE3DDF5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3C6BC52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6762282D" w14:textId="77777777" w:rsidTr="006A5A38">
        <w:tc>
          <w:tcPr>
            <w:tcW w:w="1844" w:type="dxa"/>
            <w:vMerge/>
            <w:shd w:val="clear" w:color="auto" w:fill="auto"/>
          </w:tcPr>
          <w:p w14:paraId="048923E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32FC1C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AFE7192" w14:textId="2E86374D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Ванадий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E57DF1B" w14:textId="6E0459CA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0,2-0,55</w:t>
            </w:r>
          </w:p>
        </w:tc>
        <w:tc>
          <w:tcPr>
            <w:tcW w:w="1985" w:type="dxa"/>
            <w:vMerge/>
            <w:shd w:val="clear" w:color="auto" w:fill="auto"/>
          </w:tcPr>
          <w:p w14:paraId="4C16EC65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677B383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92E73B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61B20FB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9CD18AC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0F09CA7A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FCB96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161F8D7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6942825" w14:textId="37F58BE6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5CD4FDB0" w14:textId="6204D796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0,8-3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153881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3259876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456BA6A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E3A3C4A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B27BD2C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0159BA" w:rsidRPr="00B60CCE" w14:paraId="66F2AE1C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9A8DE9E" w14:textId="56172D52" w:rsidR="000159BA" w:rsidRPr="004708AB" w:rsidRDefault="000159BA" w:rsidP="00434433">
            <w:pPr>
              <w:pageBreakBefore/>
              <w:rPr>
                <w:sz w:val="22"/>
                <w:szCs w:val="22"/>
              </w:rPr>
            </w:pPr>
            <w:r w:rsidRPr="006A5A38">
              <w:rPr>
                <w:sz w:val="22"/>
                <w:szCs w:val="22"/>
              </w:rPr>
              <w:lastRenderedPageBreak/>
              <w:t xml:space="preserve">Чугун легированный хромистый типа </w:t>
            </w:r>
            <w:r w:rsidRPr="006A5A38">
              <w:rPr>
                <w:bCs/>
                <w:sz w:val="22"/>
                <w:szCs w:val="22"/>
              </w:rPr>
              <w:t>ЧХ</w:t>
            </w:r>
            <w:r>
              <w:rPr>
                <w:bCs/>
                <w:sz w:val="22"/>
                <w:szCs w:val="22"/>
              </w:rPr>
              <w:t>2</w:t>
            </w:r>
            <w:r w:rsidRPr="006A5A3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4A9B25E" w14:textId="77777777" w:rsidR="000159BA" w:rsidRDefault="000159BA" w:rsidP="000159B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ЧГ43/2</w:t>
            </w:r>
          </w:p>
          <w:p w14:paraId="65857E7A" w14:textId="0D2CA5AE" w:rsidR="0036285B" w:rsidRPr="004708AB" w:rsidRDefault="0036285B" w:rsidP="000159B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(монолит, стружка)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4D520DFF" w14:textId="3E328AF2" w:rsidR="000159BA" w:rsidRPr="006A5A38" w:rsidRDefault="000159BA" w:rsidP="000159BA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Углерод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5E3F2017" w14:textId="34093976" w:rsidR="000159BA" w:rsidRPr="006A5A38" w:rsidRDefault="000159BA" w:rsidP="000159BA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2-4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31C791" w14:textId="60210D9A" w:rsidR="000159BA" w:rsidRPr="004708AB" w:rsidRDefault="000159BA" w:rsidP="00015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1007FCDA" w14:textId="6B8DFF2C" w:rsidR="000159BA" w:rsidRPr="004708AB" w:rsidRDefault="000159BA" w:rsidP="00015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D7C02CD" w14:textId="5BBDC972" w:rsidR="000159BA" w:rsidRPr="004708AB" w:rsidRDefault="000159BA" w:rsidP="000159BA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28 февраля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9843084" w14:textId="07A67BF0" w:rsidR="000159BA" w:rsidRPr="004708AB" w:rsidRDefault="000159BA" w:rsidP="00015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марта 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45FAB7" w14:textId="64A6DFA7" w:rsidR="000159BA" w:rsidRPr="004708AB" w:rsidRDefault="000159BA" w:rsidP="000159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апреля 2027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5AB01240" w14:textId="0CE82092" w:rsidR="000159BA" w:rsidRPr="000159BA" w:rsidRDefault="000159BA" w:rsidP="000159BA">
            <w:pPr>
              <w:rPr>
                <w:sz w:val="22"/>
                <w:szCs w:val="22"/>
              </w:rPr>
            </w:pPr>
            <w:r w:rsidRPr="000159BA">
              <w:rPr>
                <w:sz w:val="22"/>
                <w:szCs w:val="22"/>
              </w:rPr>
              <w:t>27000</w:t>
            </w:r>
          </w:p>
        </w:tc>
      </w:tr>
      <w:tr w:rsidR="006A5A38" w:rsidRPr="00B60CCE" w14:paraId="45F143A5" w14:textId="77777777" w:rsidTr="006A5A38">
        <w:tc>
          <w:tcPr>
            <w:tcW w:w="1844" w:type="dxa"/>
            <w:vMerge/>
            <w:shd w:val="clear" w:color="auto" w:fill="auto"/>
          </w:tcPr>
          <w:p w14:paraId="33D95C01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4AB628A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DF0093F" w14:textId="60EE2BA6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Кремний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C9F89CE" w14:textId="2C0D5998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0,5-1</w:t>
            </w:r>
          </w:p>
        </w:tc>
        <w:tc>
          <w:tcPr>
            <w:tcW w:w="1985" w:type="dxa"/>
            <w:vMerge/>
            <w:shd w:val="clear" w:color="auto" w:fill="auto"/>
          </w:tcPr>
          <w:p w14:paraId="3F768E76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2440AA0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7587A16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8506F4B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0CA46CC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2A5F0411" w14:textId="77777777" w:rsidTr="006A5A38">
        <w:tc>
          <w:tcPr>
            <w:tcW w:w="1844" w:type="dxa"/>
            <w:vMerge/>
            <w:shd w:val="clear" w:color="auto" w:fill="auto"/>
          </w:tcPr>
          <w:p w14:paraId="0EC2D12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2DF7C32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AC63A1" w14:textId="1732F157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A76ECAF" w14:textId="18615745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1-4</w:t>
            </w:r>
          </w:p>
        </w:tc>
        <w:tc>
          <w:tcPr>
            <w:tcW w:w="1985" w:type="dxa"/>
            <w:vMerge/>
            <w:shd w:val="clear" w:color="auto" w:fill="auto"/>
          </w:tcPr>
          <w:p w14:paraId="5F62BD34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A01669B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2CA25AB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013F766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906DB93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425F8423" w14:textId="77777777" w:rsidTr="006A5A38">
        <w:tc>
          <w:tcPr>
            <w:tcW w:w="1844" w:type="dxa"/>
            <w:vMerge/>
            <w:shd w:val="clear" w:color="auto" w:fill="auto"/>
          </w:tcPr>
          <w:p w14:paraId="4D537DCA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0D83BB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C834C23" w14:textId="695DC28A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Хром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40CC530" w14:textId="4CFD051E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19-24</w:t>
            </w:r>
          </w:p>
        </w:tc>
        <w:tc>
          <w:tcPr>
            <w:tcW w:w="1985" w:type="dxa"/>
            <w:vMerge/>
            <w:shd w:val="clear" w:color="auto" w:fill="auto"/>
          </w:tcPr>
          <w:p w14:paraId="08F5A0A0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21FD9F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AF9A94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DFECBF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78A4111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0E5F04C7" w14:textId="77777777" w:rsidTr="006A5A38">
        <w:tc>
          <w:tcPr>
            <w:tcW w:w="1844" w:type="dxa"/>
            <w:vMerge/>
            <w:shd w:val="clear" w:color="auto" w:fill="auto"/>
          </w:tcPr>
          <w:p w14:paraId="1738CB86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8E497C9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49FFE7D" w14:textId="21BA39B3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Никель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8F30702" w14:textId="00444DCA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0,1-0,4</w:t>
            </w:r>
          </w:p>
        </w:tc>
        <w:tc>
          <w:tcPr>
            <w:tcW w:w="1985" w:type="dxa"/>
            <w:vMerge/>
            <w:shd w:val="clear" w:color="auto" w:fill="auto"/>
          </w:tcPr>
          <w:p w14:paraId="5E60AC7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DC56224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852E42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F07ADA4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49D67FC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086FE9FA" w14:textId="77777777" w:rsidTr="006A5A38">
        <w:tc>
          <w:tcPr>
            <w:tcW w:w="1844" w:type="dxa"/>
            <w:vMerge/>
            <w:shd w:val="clear" w:color="auto" w:fill="auto"/>
          </w:tcPr>
          <w:p w14:paraId="29D6A77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AE33B93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A714AD8" w14:textId="5768F5FA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7513582" w14:textId="70B16F7B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0,04-0,1</w:t>
            </w:r>
          </w:p>
        </w:tc>
        <w:tc>
          <w:tcPr>
            <w:tcW w:w="1985" w:type="dxa"/>
            <w:vMerge/>
            <w:shd w:val="clear" w:color="auto" w:fill="auto"/>
          </w:tcPr>
          <w:p w14:paraId="217E8B6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EB7AE3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7A330C0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A91F525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C76332F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479DDD6D" w14:textId="77777777" w:rsidTr="006A5A38">
        <w:tc>
          <w:tcPr>
            <w:tcW w:w="1844" w:type="dxa"/>
            <w:vMerge/>
            <w:shd w:val="clear" w:color="auto" w:fill="auto"/>
          </w:tcPr>
          <w:p w14:paraId="29B58A66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48B3D7A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CC243AA" w14:textId="620EACFB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3AAC280" w14:textId="680EF737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0,04-0,1</w:t>
            </w:r>
          </w:p>
        </w:tc>
        <w:tc>
          <w:tcPr>
            <w:tcW w:w="1985" w:type="dxa"/>
            <w:vMerge/>
            <w:shd w:val="clear" w:color="auto" w:fill="auto"/>
          </w:tcPr>
          <w:p w14:paraId="68F477FF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5AC6721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1FD0945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3598352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C0F9FCE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3E57ED52" w14:textId="77777777" w:rsidTr="006A5A38">
        <w:tc>
          <w:tcPr>
            <w:tcW w:w="1844" w:type="dxa"/>
            <w:vMerge/>
            <w:shd w:val="clear" w:color="auto" w:fill="auto"/>
          </w:tcPr>
          <w:p w14:paraId="06F159D2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40F8854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2EE03D1" w14:textId="212EF79D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Молибден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01521CC" w14:textId="21DDF477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0,02-0,07</w:t>
            </w:r>
          </w:p>
        </w:tc>
        <w:tc>
          <w:tcPr>
            <w:tcW w:w="1985" w:type="dxa"/>
            <w:vMerge/>
            <w:shd w:val="clear" w:color="auto" w:fill="auto"/>
          </w:tcPr>
          <w:p w14:paraId="55BE63C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406ACE0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F22D03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59A825B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387B59F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7CC0459C" w14:textId="77777777" w:rsidTr="006A5A38">
        <w:tc>
          <w:tcPr>
            <w:tcW w:w="1844" w:type="dxa"/>
            <w:vMerge/>
            <w:shd w:val="clear" w:color="auto" w:fill="auto"/>
          </w:tcPr>
          <w:p w14:paraId="1DF8A2D2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68B1DAA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1FDF8A0" w14:textId="5AF83612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Титан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737BAE4" w14:textId="7F3F3D42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0,08-0,25</w:t>
            </w:r>
          </w:p>
        </w:tc>
        <w:tc>
          <w:tcPr>
            <w:tcW w:w="1985" w:type="dxa"/>
            <w:vMerge/>
            <w:shd w:val="clear" w:color="auto" w:fill="auto"/>
          </w:tcPr>
          <w:p w14:paraId="0009691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412556C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E63B6ED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26D8682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ECE21A4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52C6CBBA" w14:textId="77777777" w:rsidTr="006A5A38">
        <w:tc>
          <w:tcPr>
            <w:tcW w:w="1844" w:type="dxa"/>
            <w:vMerge/>
            <w:shd w:val="clear" w:color="auto" w:fill="auto"/>
          </w:tcPr>
          <w:p w14:paraId="334A8CCC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E082E06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ADA73B3" w14:textId="381DFC52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Ванадий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9955380" w14:textId="7165ACA1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0,1-0,4</w:t>
            </w:r>
          </w:p>
        </w:tc>
        <w:tc>
          <w:tcPr>
            <w:tcW w:w="1985" w:type="dxa"/>
            <w:vMerge/>
            <w:shd w:val="clear" w:color="auto" w:fill="auto"/>
          </w:tcPr>
          <w:p w14:paraId="10B11531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486BB6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FD0975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04AC98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0225A05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5BA253F3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CFD48AB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BD9B9DD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ABC22F0" w14:textId="649C8A55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6E9507E2" w14:textId="6473C3CE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0,08-0,25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5C59D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FF081B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8AD7B83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2681A3F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EC3AB92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42604C95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538FB83" w14:textId="76B23312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sz w:val="22"/>
                <w:szCs w:val="22"/>
              </w:rPr>
              <w:t>Сплав на железоникелевой основе типа ХН45МВТЮБР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334C477" w14:textId="77777777" w:rsidR="006A5A38" w:rsidRDefault="006A5A38" w:rsidP="006A5A38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НГ10</w:t>
            </w:r>
          </w:p>
          <w:p w14:paraId="1615A57D" w14:textId="3A61C52C" w:rsidR="0036285B" w:rsidRPr="004708AB" w:rsidRDefault="0036285B" w:rsidP="006A5A38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(монолит, стружка)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577A582B" w14:textId="32F4AC32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Углерод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0B954676" w14:textId="6F7ED918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0,03-0,07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DDEAF2C" w14:textId="0669E5C9" w:rsidR="006A5A38" w:rsidRPr="004708AB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</w:t>
            </w:r>
            <w:r w:rsidR="000159BA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0159BA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>–</w:t>
            </w:r>
          </w:p>
          <w:p w14:paraId="78BCD25D" w14:textId="115DEE6F" w:rsidR="006A5A38" w:rsidRDefault="000159BA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  <w:r w:rsidR="006A5A38"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EF44700" w14:textId="77777777" w:rsidR="000159BA" w:rsidRDefault="006A5A38" w:rsidP="006A5A38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</w:t>
            </w:r>
            <w:r w:rsidR="000159BA">
              <w:rPr>
                <w:sz w:val="22"/>
                <w:szCs w:val="22"/>
              </w:rPr>
              <w:t>31 марта</w:t>
            </w:r>
            <w:r w:rsidRPr="004708AB">
              <w:rPr>
                <w:sz w:val="22"/>
                <w:szCs w:val="22"/>
              </w:rPr>
              <w:t xml:space="preserve"> </w:t>
            </w:r>
          </w:p>
          <w:p w14:paraId="7EDF2E25" w14:textId="6C6AF98B" w:rsidR="006A5A38" w:rsidRPr="004708AB" w:rsidRDefault="006A5A38" w:rsidP="006A5A38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202</w:t>
            </w:r>
            <w:r w:rsidR="000159BA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2FA4517" w14:textId="68FA6657" w:rsidR="006A5A38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</w:t>
            </w:r>
            <w:r w:rsidR="000159BA">
              <w:rPr>
                <w:sz w:val="22"/>
                <w:szCs w:val="22"/>
              </w:rPr>
              <w:t>0 апреля</w:t>
            </w:r>
            <w:r>
              <w:rPr>
                <w:sz w:val="22"/>
                <w:szCs w:val="22"/>
              </w:rPr>
              <w:t xml:space="preserve"> 202</w:t>
            </w:r>
            <w:r w:rsidR="000159B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882ADC6" w14:textId="77777777" w:rsidR="000159BA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</w:t>
            </w:r>
            <w:r w:rsidR="000159B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0159BA">
              <w:rPr>
                <w:sz w:val="22"/>
                <w:szCs w:val="22"/>
              </w:rPr>
              <w:t>мая</w:t>
            </w:r>
            <w:r>
              <w:rPr>
                <w:sz w:val="22"/>
                <w:szCs w:val="22"/>
              </w:rPr>
              <w:t xml:space="preserve"> </w:t>
            </w:r>
          </w:p>
          <w:p w14:paraId="663962BD" w14:textId="54E8228F" w:rsidR="006A5A38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159B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28DCF44" w14:textId="0EC540FD" w:rsidR="006A5A38" w:rsidRPr="006D47FC" w:rsidRDefault="006A5A38" w:rsidP="006A5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27000</w:t>
            </w:r>
          </w:p>
        </w:tc>
      </w:tr>
      <w:tr w:rsidR="006A5A38" w:rsidRPr="00B60CCE" w14:paraId="463D82A3" w14:textId="77777777" w:rsidTr="006A5A38">
        <w:tc>
          <w:tcPr>
            <w:tcW w:w="1844" w:type="dxa"/>
            <w:vMerge/>
            <w:shd w:val="clear" w:color="auto" w:fill="auto"/>
          </w:tcPr>
          <w:p w14:paraId="2CF5021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E5EF2AB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B9065AF" w14:textId="705B733D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Кремний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D99C310" w14:textId="7F60DF5F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0,1-0,4</w:t>
            </w:r>
          </w:p>
        </w:tc>
        <w:tc>
          <w:tcPr>
            <w:tcW w:w="1985" w:type="dxa"/>
            <w:vMerge/>
            <w:shd w:val="clear" w:color="auto" w:fill="auto"/>
          </w:tcPr>
          <w:p w14:paraId="6EDD2A81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5B49412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BA13E18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3D80A78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21658DD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7E86641A" w14:textId="77777777" w:rsidTr="006A5A38">
        <w:tc>
          <w:tcPr>
            <w:tcW w:w="1844" w:type="dxa"/>
            <w:vMerge/>
            <w:shd w:val="clear" w:color="auto" w:fill="auto"/>
          </w:tcPr>
          <w:p w14:paraId="27BDE041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A50F595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EEA290C" w14:textId="42663539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8359BFC" w14:textId="6614B355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0,04-0,1</w:t>
            </w:r>
          </w:p>
        </w:tc>
        <w:tc>
          <w:tcPr>
            <w:tcW w:w="1985" w:type="dxa"/>
            <w:vMerge/>
            <w:shd w:val="clear" w:color="auto" w:fill="auto"/>
          </w:tcPr>
          <w:p w14:paraId="0BADD83C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74D266D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5C7F904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3A8EAFD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24BD243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76FAABF3" w14:textId="77777777" w:rsidTr="006A5A38">
        <w:tc>
          <w:tcPr>
            <w:tcW w:w="1844" w:type="dxa"/>
            <w:vMerge/>
            <w:shd w:val="clear" w:color="auto" w:fill="auto"/>
          </w:tcPr>
          <w:p w14:paraId="7376ED7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480D076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CCA1DCD" w14:textId="4330A5BC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Хром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0E620A3" w14:textId="3C52FFAE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12-16</w:t>
            </w:r>
          </w:p>
        </w:tc>
        <w:tc>
          <w:tcPr>
            <w:tcW w:w="1985" w:type="dxa"/>
            <w:vMerge/>
            <w:shd w:val="clear" w:color="auto" w:fill="auto"/>
          </w:tcPr>
          <w:p w14:paraId="177EB48E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2E16CEC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D1C8E0F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B82C278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26B5A73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3980893B" w14:textId="77777777" w:rsidTr="006A5A38">
        <w:tc>
          <w:tcPr>
            <w:tcW w:w="1844" w:type="dxa"/>
            <w:vMerge/>
            <w:shd w:val="clear" w:color="auto" w:fill="auto"/>
          </w:tcPr>
          <w:p w14:paraId="766DD46D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E7B4B30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B00585E" w14:textId="57277CA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Никель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74ABF3A" w14:textId="20E595E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44-48</w:t>
            </w:r>
          </w:p>
        </w:tc>
        <w:tc>
          <w:tcPr>
            <w:tcW w:w="1985" w:type="dxa"/>
            <w:vMerge/>
            <w:shd w:val="clear" w:color="auto" w:fill="auto"/>
          </w:tcPr>
          <w:p w14:paraId="7996ECEF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E0C7700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F3DFD50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82BB662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000C304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67E8CF93" w14:textId="77777777" w:rsidTr="006A5A38">
        <w:tc>
          <w:tcPr>
            <w:tcW w:w="1844" w:type="dxa"/>
            <w:vMerge/>
            <w:shd w:val="clear" w:color="auto" w:fill="auto"/>
          </w:tcPr>
          <w:p w14:paraId="3058D4E2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AEBB379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F510CD7" w14:textId="22B41E67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3664C75" w14:textId="72FF0F56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0,0008-0,004</w:t>
            </w:r>
          </w:p>
        </w:tc>
        <w:tc>
          <w:tcPr>
            <w:tcW w:w="1985" w:type="dxa"/>
            <w:vMerge/>
            <w:shd w:val="clear" w:color="auto" w:fill="auto"/>
          </w:tcPr>
          <w:p w14:paraId="068FC866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507A4C1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14866B1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1986153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DDAA2DC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44A1CAC0" w14:textId="77777777" w:rsidTr="006A5A38">
        <w:tc>
          <w:tcPr>
            <w:tcW w:w="1844" w:type="dxa"/>
            <w:vMerge/>
            <w:shd w:val="clear" w:color="auto" w:fill="auto"/>
          </w:tcPr>
          <w:p w14:paraId="6374F00E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82A3031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58778E1" w14:textId="007D418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Вольфрам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935289A" w14:textId="60470E63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2-4</w:t>
            </w:r>
          </w:p>
        </w:tc>
        <w:tc>
          <w:tcPr>
            <w:tcW w:w="1985" w:type="dxa"/>
            <w:vMerge/>
            <w:shd w:val="clear" w:color="auto" w:fill="auto"/>
          </w:tcPr>
          <w:p w14:paraId="6763861E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01D157F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6CE98DB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ECADCCD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7859D1C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6D64CC06" w14:textId="77777777" w:rsidTr="006A5A38">
        <w:tc>
          <w:tcPr>
            <w:tcW w:w="1844" w:type="dxa"/>
            <w:vMerge/>
            <w:shd w:val="clear" w:color="auto" w:fill="auto"/>
          </w:tcPr>
          <w:p w14:paraId="4D79907D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BA8E985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A13728D" w14:textId="20FFD6F7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Молибден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71E5FE4" w14:textId="11E68F5C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4-6</w:t>
            </w:r>
          </w:p>
        </w:tc>
        <w:tc>
          <w:tcPr>
            <w:tcW w:w="1985" w:type="dxa"/>
            <w:vMerge/>
            <w:shd w:val="clear" w:color="auto" w:fill="auto"/>
          </w:tcPr>
          <w:p w14:paraId="73519168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B442BFC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15816ED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B74344D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4073C46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6B56FA73" w14:textId="77777777" w:rsidTr="006A5A38">
        <w:tc>
          <w:tcPr>
            <w:tcW w:w="1844" w:type="dxa"/>
            <w:vMerge/>
            <w:shd w:val="clear" w:color="auto" w:fill="auto"/>
          </w:tcPr>
          <w:p w14:paraId="17571CCA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3F83E30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57671E1" w14:textId="551676CA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Титан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BFBB8A8" w14:textId="59D8105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1-3,5</w:t>
            </w:r>
          </w:p>
        </w:tc>
        <w:tc>
          <w:tcPr>
            <w:tcW w:w="1985" w:type="dxa"/>
            <w:vMerge/>
            <w:shd w:val="clear" w:color="auto" w:fill="auto"/>
          </w:tcPr>
          <w:p w14:paraId="52E7B86E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E9B450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5B3FB0E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4B315F0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55D6777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42383F3E" w14:textId="77777777" w:rsidTr="006A5A38">
        <w:tc>
          <w:tcPr>
            <w:tcW w:w="1844" w:type="dxa"/>
            <w:vMerge/>
            <w:shd w:val="clear" w:color="auto" w:fill="auto"/>
          </w:tcPr>
          <w:p w14:paraId="1664CE45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449F393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1230D3" w14:textId="50F74466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Ванадий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8E7C564" w14:textId="3907EDBF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0,008-0,04</w:t>
            </w:r>
          </w:p>
        </w:tc>
        <w:tc>
          <w:tcPr>
            <w:tcW w:w="1985" w:type="dxa"/>
            <w:vMerge/>
            <w:shd w:val="clear" w:color="auto" w:fill="auto"/>
          </w:tcPr>
          <w:p w14:paraId="0E8C480A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6B45407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F086F11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199AB27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F47D80D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0291B2BD" w14:textId="77777777" w:rsidTr="006A5A38">
        <w:tc>
          <w:tcPr>
            <w:tcW w:w="1844" w:type="dxa"/>
            <w:vMerge/>
            <w:shd w:val="clear" w:color="auto" w:fill="auto"/>
          </w:tcPr>
          <w:p w14:paraId="163B239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5D15A3A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7F655E" w14:textId="0038996C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Кобальт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160C28E" w14:textId="16628054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0,08-0,3</w:t>
            </w:r>
          </w:p>
        </w:tc>
        <w:tc>
          <w:tcPr>
            <w:tcW w:w="1985" w:type="dxa"/>
            <w:vMerge/>
            <w:shd w:val="clear" w:color="auto" w:fill="auto"/>
          </w:tcPr>
          <w:p w14:paraId="5814A1B8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A8CEB68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B2FCD45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3E2BDC2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C96B8AE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1072CC48" w14:textId="77777777" w:rsidTr="006A5A38">
        <w:tc>
          <w:tcPr>
            <w:tcW w:w="1844" w:type="dxa"/>
            <w:vMerge/>
            <w:shd w:val="clear" w:color="auto" w:fill="auto"/>
          </w:tcPr>
          <w:p w14:paraId="0705D42C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A94353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88887D" w14:textId="5BE1E3EB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Ниобий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5E90C3D" w14:textId="03F18892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0,8-2</w:t>
            </w:r>
          </w:p>
        </w:tc>
        <w:tc>
          <w:tcPr>
            <w:tcW w:w="1985" w:type="dxa"/>
            <w:vMerge/>
            <w:shd w:val="clear" w:color="auto" w:fill="auto"/>
          </w:tcPr>
          <w:p w14:paraId="2887380F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67E5E41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8F2D668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71811BF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16DAE8B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579B1F33" w14:textId="77777777" w:rsidTr="006A5A38">
        <w:tc>
          <w:tcPr>
            <w:tcW w:w="1844" w:type="dxa"/>
            <w:vMerge/>
            <w:shd w:val="clear" w:color="auto" w:fill="auto"/>
          </w:tcPr>
          <w:p w14:paraId="28878689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2410E2F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CA07CD" w14:textId="6410F8B1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59A1E83" w14:textId="7A218C38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0,02-0,06</w:t>
            </w:r>
          </w:p>
        </w:tc>
        <w:tc>
          <w:tcPr>
            <w:tcW w:w="1985" w:type="dxa"/>
            <w:vMerge/>
            <w:shd w:val="clear" w:color="auto" w:fill="auto"/>
          </w:tcPr>
          <w:p w14:paraId="549155AA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6903EEF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CB5168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0FEE2EB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D540692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4F2CFDCD" w14:textId="77777777" w:rsidTr="006A5A38">
        <w:tc>
          <w:tcPr>
            <w:tcW w:w="1844" w:type="dxa"/>
            <w:vMerge/>
            <w:shd w:val="clear" w:color="auto" w:fill="auto"/>
          </w:tcPr>
          <w:p w14:paraId="4A974F7F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9D1A9CF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B6C288A" w14:textId="740D2C16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Алюминий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F5C14C5" w14:textId="38614FFD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0,8-2</w:t>
            </w:r>
          </w:p>
        </w:tc>
        <w:tc>
          <w:tcPr>
            <w:tcW w:w="1985" w:type="dxa"/>
            <w:vMerge/>
            <w:shd w:val="clear" w:color="auto" w:fill="auto"/>
          </w:tcPr>
          <w:p w14:paraId="7A958CEC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4C4540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7098A7B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4126F8B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24DFFAF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6A5A38" w:rsidRPr="00B60CCE" w14:paraId="61D18C8D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9D67AD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59F32BD" w14:textId="77777777" w:rsidR="006A5A38" w:rsidRPr="004708AB" w:rsidRDefault="006A5A38" w:rsidP="006A5A3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376A3CCD" w14:textId="08466A77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Бор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01AB4A89" w14:textId="106F0AA2" w:rsidR="006A5A38" w:rsidRPr="006A5A38" w:rsidRDefault="006A5A38" w:rsidP="006A5A38">
            <w:pPr>
              <w:rPr>
                <w:sz w:val="22"/>
                <w:szCs w:val="22"/>
              </w:rPr>
            </w:pPr>
            <w:r w:rsidRPr="006A5A38">
              <w:rPr>
                <w:bCs/>
                <w:sz w:val="22"/>
                <w:szCs w:val="22"/>
              </w:rPr>
              <w:t>0,002-0,009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35716E1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F15768D" w14:textId="77777777" w:rsidR="006A5A38" w:rsidRPr="004708AB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571F4A2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FC2DCE5" w14:textId="77777777" w:rsidR="006A5A38" w:rsidRDefault="006A5A38" w:rsidP="006A5A3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1A10233" w14:textId="77777777" w:rsidR="006A5A38" w:rsidRPr="006D47FC" w:rsidRDefault="006A5A38" w:rsidP="006A5A38">
            <w:pPr>
              <w:rPr>
                <w:sz w:val="22"/>
                <w:szCs w:val="22"/>
              </w:rPr>
            </w:pPr>
          </w:p>
        </w:tc>
      </w:tr>
      <w:tr w:rsidR="004F34DB" w:rsidRPr="00B60CCE" w14:paraId="2E1926DE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74F3DCC" w14:textId="30B33B28" w:rsidR="004F34DB" w:rsidRPr="004708AB" w:rsidRDefault="004F34DB" w:rsidP="004F34DB">
            <w:pPr>
              <w:pageBreakBefor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Руда железная магнетитовая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37CAD0E" w14:textId="77777777" w:rsidR="004F34DB" w:rsidRDefault="004F34DB" w:rsidP="004F34D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Р43</w:t>
            </w:r>
          </w:p>
          <w:p w14:paraId="6602A92D" w14:textId="0107B24E" w:rsidR="0036285B" w:rsidRPr="004708AB" w:rsidRDefault="0036285B" w:rsidP="004F34D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(порошок)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F211D09" w14:textId="075AC90E" w:rsidR="004F34DB" w:rsidRPr="00881CE8" w:rsidRDefault="004F34DB" w:rsidP="004F34DB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Железо общее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5A1B366C" w14:textId="40DFD755" w:rsidR="004F34DB" w:rsidRPr="00881CE8" w:rsidRDefault="004F34DB" w:rsidP="004F34DB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11-14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75DC5DF" w14:textId="7A3F5DE3" w:rsidR="004F34DB" w:rsidRPr="004708A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04639526" w14:textId="186A96D7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7994F0C" w14:textId="77777777" w:rsidR="004F34DB" w:rsidRDefault="004F34DB" w:rsidP="004F34DB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марта</w:t>
            </w:r>
            <w:r w:rsidRPr="004708AB">
              <w:rPr>
                <w:sz w:val="22"/>
                <w:szCs w:val="22"/>
              </w:rPr>
              <w:t xml:space="preserve"> </w:t>
            </w:r>
          </w:p>
          <w:p w14:paraId="7B5D9317" w14:textId="3F7A475E" w:rsidR="004F34DB" w:rsidRPr="004708AB" w:rsidRDefault="004F34DB" w:rsidP="004F34DB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FE0D3B6" w14:textId="0755CAF1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апреля 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B726C84" w14:textId="77777777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31 мая </w:t>
            </w:r>
          </w:p>
          <w:p w14:paraId="7F26DEC8" w14:textId="3FB9C97D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13D8D8E" w14:textId="06F3D719" w:rsidR="004F34DB" w:rsidRPr="006D47FC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25500</w:t>
            </w:r>
          </w:p>
        </w:tc>
      </w:tr>
      <w:tr w:rsidR="00881CE8" w:rsidRPr="00B60CCE" w14:paraId="10CDBB65" w14:textId="77777777" w:rsidTr="006A5A38">
        <w:tc>
          <w:tcPr>
            <w:tcW w:w="1844" w:type="dxa"/>
            <w:vMerge/>
            <w:shd w:val="clear" w:color="auto" w:fill="auto"/>
          </w:tcPr>
          <w:p w14:paraId="1B9C44D3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50917F6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E912E1" w14:textId="6654A906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Железо магнетит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0862BC4" w14:textId="58E54084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6-10</w:t>
            </w:r>
          </w:p>
        </w:tc>
        <w:tc>
          <w:tcPr>
            <w:tcW w:w="1985" w:type="dxa"/>
            <w:vMerge/>
            <w:shd w:val="clear" w:color="auto" w:fill="auto"/>
          </w:tcPr>
          <w:p w14:paraId="3649B281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451D076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1B71CC1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8D6E271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6B9EA16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67250624" w14:textId="77777777" w:rsidTr="006A5A38">
        <w:tc>
          <w:tcPr>
            <w:tcW w:w="1844" w:type="dxa"/>
            <w:vMerge/>
            <w:shd w:val="clear" w:color="auto" w:fill="auto"/>
          </w:tcPr>
          <w:p w14:paraId="2AA6CA5F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BAE68C4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CF60144" w14:textId="6DE8F306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Оксид кремния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49B7448" w14:textId="1CC01CAD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55-60</w:t>
            </w:r>
          </w:p>
        </w:tc>
        <w:tc>
          <w:tcPr>
            <w:tcW w:w="1985" w:type="dxa"/>
            <w:vMerge/>
            <w:shd w:val="clear" w:color="auto" w:fill="auto"/>
          </w:tcPr>
          <w:p w14:paraId="2AC8BB2F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1C1C96C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2591BC9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F8BC90F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0AD1286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1FE361E4" w14:textId="77777777" w:rsidTr="006A5A38">
        <w:tc>
          <w:tcPr>
            <w:tcW w:w="1844" w:type="dxa"/>
            <w:vMerge/>
            <w:shd w:val="clear" w:color="auto" w:fill="auto"/>
          </w:tcPr>
          <w:p w14:paraId="3C03E725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CC75A8B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6E97A1D" w14:textId="1118D71E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Оксид алюминия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5FE6880" w14:textId="01014B35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6,5-9</w:t>
            </w:r>
          </w:p>
        </w:tc>
        <w:tc>
          <w:tcPr>
            <w:tcW w:w="1985" w:type="dxa"/>
            <w:vMerge/>
            <w:shd w:val="clear" w:color="auto" w:fill="auto"/>
          </w:tcPr>
          <w:p w14:paraId="4BFBD8A8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7B37CED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BCC460B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A80BCE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7D9C8AF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1606262B" w14:textId="77777777" w:rsidTr="006A5A38">
        <w:tc>
          <w:tcPr>
            <w:tcW w:w="1844" w:type="dxa"/>
            <w:vMerge/>
            <w:shd w:val="clear" w:color="auto" w:fill="auto"/>
          </w:tcPr>
          <w:p w14:paraId="4F63AD56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DFD8B82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2DDCB86" w14:textId="29AED14D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Оксид кальция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1D5B097" w14:textId="32A02E6C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2-5</w:t>
            </w:r>
          </w:p>
        </w:tc>
        <w:tc>
          <w:tcPr>
            <w:tcW w:w="1985" w:type="dxa"/>
            <w:vMerge/>
            <w:shd w:val="clear" w:color="auto" w:fill="auto"/>
          </w:tcPr>
          <w:p w14:paraId="0DE473B0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036F0D2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6C15F83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379F968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961FC4C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2D9F6D23" w14:textId="77777777" w:rsidTr="006A5A38">
        <w:tc>
          <w:tcPr>
            <w:tcW w:w="1844" w:type="dxa"/>
            <w:vMerge/>
            <w:shd w:val="clear" w:color="auto" w:fill="auto"/>
          </w:tcPr>
          <w:p w14:paraId="4A11E60D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BB367D3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CA2E119" w14:textId="4621B419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Оксид магния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FA22E96" w14:textId="1606F086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2-5</w:t>
            </w:r>
          </w:p>
        </w:tc>
        <w:tc>
          <w:tcPr>
            <w:tcW w:w="1985" w:type="dxa"/>
            <w:vMerge/>
            <w:shd w:val="clear" w:color="auto" w:fill="auto"/>
          </w:tcPr>
          <w:p w14:paraId="7BE1F44D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6661693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57CCEC2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014BBA6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66F9A9D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54C33D4A" w14:textId="77777777" w:rsidTr="006A5A38">
        <w:tc>
          <w:tcPr>
            <w:tcW w:w="1844" w:type="dxa"/>
            <w:vMerge/>
            <w:shd w:val="clear" w:color="auto" w:fill="auto"/>
          </w:tcPr>
          <w:p w14:paraId="11D69BDA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125B323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E5647B7" w14:textId="234600C6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F0A1703" w14:textId="4F987954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2-5</w:t>
            </w:r>
          </w:p>
        </w:tc>
        <w:tc>
          <w:tcPr>
            <w:tcW w:w="1985" w:type="dxa"/>
            <w:vMerge/>
            <w:shd w:val="clear" w:color="auto" w:fill="auto"/>
          </w:tcPr>
          <w:p w14:paraId="2121BEA2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69B1FF3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825719D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F8460B0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47E12CF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2291A31D" w14:textId="77777777" w:rsidTr="006A5A38">
        <w:tc>
          <w:tcPr>
            <w:tcW w:w="1844" w:type="dxa"/>
            <w:vMerge/>
            <w:shd w:val="clear" w:color="auto" w:fill="auto"/>
          </w:tcPr>
          <w:p w14:paraId="701A1EAB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51783DA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22A143D" w14:textId="27737DB5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3576465" w14:textId="14AA5BB4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0,03-0,08</w:t>
            </w:r>
          </w:p>
        </w:tc>
        <w:tc>
          <w:tcPr>
            <w:tcW w:w="1985" w:type="dxa"/>
            <w:vMerge/>
            <w:shd w:val="clear" w:color="auto" w:fill="auto"/>
          </w:tcPr>
          <w:p w14:paraId="4AB33050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7513AB0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24552AB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8815712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4F60510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7C1218C1" w14:textId="77777777" w:rsidTr="006A5A38">
        <w:tc>
          <w:tcPr>
            <w:tcW w:w="1844" w:type="dxa"/>
            <w:vMerge/>
            <w:shd w:val="clear" w:color="auto" w:fill="auto"/>
          </w:tcPr>
          <w:p w14:paraId="3B4C1999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17EE5EF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C47FC7C" w14:textId="668CBEC9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0ADE1DC" w14:textId="40802047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0,009-0,04</w:t>
            </w:r>
          </w:p>
        </w:tc>
        <w:tc>
          <w:tcPr>
            <w:tcW w:w="1985" w:type="dxa"/>
            <w:vMerge/>
            <w:shd w:val="clear" w:color="auto" w:fill="auto"/>
          </w:tcPr>
          <w:p w14:paraId="09BE9356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F26F89F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51CD64F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E5679ED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6906225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0E688730" w14:textId="77777777" w:rsidTr="006A5A38">
        <w:tc>
          <w:tcPr>
            <w:tcW w:w="1844" w:type="dxa"/>
            <w:vMerge/>
            <w:shd w:val="clear" w:color="auto" w:fill="auto"/>
          </w:tcPr>
          <w:p w14:paraId="0155F7F9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A16AC6D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E1A871" w14:textId="0E6315EB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Мышьяк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607CA00" w14:textId="0A4C8ED9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0,002-0,008</w:t>
            </w:r>
          </w:p>
        </w:tc>
        <w:tc>
          <w:tcPr>
            <w:tcW w:w="1985" w:type="dxa"/>
            <w:vMerge/>
            <w:shd w:val="clear" w:color="auto" w:fill="auto"/>
          </w:tcPr>
          <w:p w14:paraId="43DD1866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3FDD5F4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C059D67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E742EE4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A37BCB0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0D77910A" w14:textId="77777777" w:rsidTr="006A5A38">
        <w:tc>
          <w:tcPr>
            <w:tcW w:w="1844" w:type="dxa"/>
            <w:vMerge/>
            <w:shd w:val="clear" w:color="auto" w:fill="auto"/>
          </w:tcPr>
          <w:p w14:paraId="6192145B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C23E490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8044BAB" w14:textId="3610D055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Цинк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7D7B36A" w14:textId="3E151AE1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0,01-0,05</w:t>
            </w:r>
          </w:p>
        </w:tc>
        <w:tc>
          <w:tcPr>
            <w:tcW w:w="1985" w:type="dxa"/>
            <w:vMerge/>
            <w:shd w:val="clear" w:color="auto" w:fill="auto"/>
          </w:tcPr>
          <w:p w14:paraId="590AD09C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EF1C81E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C96D966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21F083A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B8B81BF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881CE8" w:rsidRPr="00B60CCE" w14:paraId="5DFFFA2C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53BE87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1C119C3" w14:textId="77777777" w:rsidR="00881CE8" w:rsidRPr="004708AB" w:rsidRDefault="00881CE8" w:rsidP="00881CE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80603B8" w14:textId="4AB506F3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Свинец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69C94DF5" w14:textId="1DD8709F" w:rsidR="00881CE8" w:rsidRPr="00881CE8" w:rsidRDefault="00881CE8" w:rsidP="00881CE8">
            <w:pPr>
              <w:rPr>
                <w:sz w:val="22"/>
                <w:szCs w:val="22"/>
              </w:rPr>
            </w:pPr>
            <w:r w:rsidRPr="00881CE8">
              <w:rPr>
                <w:bCs/>
                <w:sz w:val="22"/>
                <w:szCs w:val="22"/>
              </w:rPr>
              <w:t>0,0008-0,004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C09EF8" w14:textId="77777777" w:rsidR="00881CE8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A9F90AB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67DE4A2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6B90613" w14:textId="77777777" w:rsidR="00881CE8" w:rsidRPr="004708AB" w:rsidRDefault="00881CE8" w:rsidP="00881CE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32ADDF7" w14:textId="77777777" w:rsidR="00881CE8" w:rsidRPr="002D3167" w:rsidRDefault="00881CE8" w:rsidP="00881CE8">
            <w:pPr>
              <w:rPr>
                <w:sz w:val="22"/>
                <w:szCs w:val="22"/>
              </w:rPr>
            </w:pPr>
          </w:p>
        </w:tc>
      </w:tr>
      <w:tr w:rsidR="00523222" w:rsidRPr="00B60CCE" w14:paraId="5F84833C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09C7077" w14:textId="5720851B" w:rsidR="00523222" w:rsidRPr="00BF6EB3" w:rsidRDefault="00523222" w:rsidP="00523222">
            <w:pPr>
              <w:rPr>
                <w:sz w:val="22"/>
                <w:szCs w:val="22"/>
              </w:rPr>
            </w:pPr>
            <w:r w:rsidRPr="006A5A38">
              <w:rPr>
                <w:sz w:val="22"/>
                <w:szCs w:val="22"/>
              </w:rPr>
              <w:t xml:space="preserve">Чугун легированный хромистый типа </w:t>
            </w:r>
            <w:r w:rsidRPr="006A5A38">
              <w:rPr>
                <w:bCs/>
                <w:sz w:val="22"/>
                <w:szCs w:val="22"/>
              </w:rPr>
              <w:t>ЧХ</w:t>
            </w:r>
            <w:r>
              <w:rPr>
                <w:bCs/>
                <w:sz w:val="22"/>
                <w:szCs w:val="22"/>
              </w:rPr>
              <w:t>28Д2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60315A2" w14:textId="77777777" w:rsidR="00523222" w:rsidRDefault="00523222" w:rsidP="00523222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ЧГ44/2</w:t>
            </w:r>
          </w:p>
          <w:p w14:paraId="0C9345F9" w14:textId="4F61BA0C" w:rsidR="0036285B" w:rsidRPr="00BF6EB3" w:rsidRDefault="0036285B" w:rsidP="00523222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(монолит, стружка)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8F0128A" w14:textId="4C668F91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Углерод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67C24C51" w14:textId="159E8A5D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2-4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1B3B0AA" w14:textId="03505D81" w:rsidR="00523222" w:rsidRPr="004708AB" w:rsidRDefault="00523222" w:rsidP="005232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</w:t>
            </w:r>
            <w:r w:rsidR="004F34DB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4F34DB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7D03F622" w14:textId="094FC10B" w:rsidR="00523222" w:rsidRPr="00BF6EB3" w:rsidRDefault="00523222" w:rsidP="005232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4F34DB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71C599E" w14:textId="77777777" w:rsidR="00523222" w:rsidRDefault="00523222" w:rsidP="00523222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31 </w:t>
            </w:r>
            <w:r>
              <w:rPr>
                <w:sz w:val="22"/>
                <w:szCs w:val="22"/>
              </w:rPr>
              <w:t>мая</w:t>
            </w:r>
            <w:r w:rsidRPr="004708AB">
              <w:rPr>
                <w:sz w:val="22"/>
                <w:szCs w:val="22"/>
              </w:rPr>
              <w:t xml:space="preserve"> </w:t>
            </w:r>
          </w:p>
          <w:p w14:paraId="1C066F2D" w14:textId="3E314DF4" w:rsidR="00523222" w:rsidRPr="00BF6EB3" w:rsidRDefault="00523222" w:rsidP="00523222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202</w:t>
            </w:r>
            <w:r w:rsidR="004F34DB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DE3D41C" w14:textId="7C91778E" w:rsidR="00523222" w:rsidRPr="00BF6EB3" w:rsidRDefault="00523222" w:rsidP="005232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июня 202</w:t>
            </w:r>
            <w:r w:rsidR="004F34D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84D09F1" w14:textId="07B64284" w:rsidR="00523222" w:rsidRPr="00BF6EB3" w:rsidRDefault="00523222" w:rsidP="005232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июля 202</w:t>
            </w:r>
            <w:r w:rsidR="004F34D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6E833F3C" w14:textId="7BCEAF66" w:rsidR="00523222" w:rsidRPr="00BF6EB3" w:rsidRDefault="00523222" w:rsidP="005232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27000</w:t>
            </w:r>
          </w:p>
        </w:tc>
      </w:tr>
      <w:tr w:rsidR="00523222" w:rsidRPr="00B60CCE" w14:paraId="258EDB1C" w14:textId="77777777" w:rsidTr="006A5A38">
        <w:tc>
          <w:tcPr>
            <w:tcW w:w="1844" w:type="dxa"/>
            <w:vMerge/>
            <w:shd w:val="clear" w:color="auto" w:fill="auto"/>
          </w:tcPr>
          <w:p w14:paraId="5104F304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5EBB712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EDB067A" w14:textId="7E2EDFB5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Кремний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3946777" w14:textId="67491F5C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0,8-3</w:t>
            </w:r>
          </w:p>
        </w:tc>
        <w:tc>
          <w:tcPr>
            <w:tcW w:w="1985" w:type="dxa"/>
            <w:vMerge/>
            <w:shd w:val="clear" w:color="auto" w:fill="auto"/>
          </w:tcPr>
          <w:p w14:paraId="5F51FE7F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79D25CD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2C0173F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E488355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EE33D9A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32898B9C" w14:textId="77777777" w:rsidTr="006A5A38">
        <w:tc>
          <w:tcPr>
            <w:tcW w:w="1844" w:type="dxa"/>
            <w:vMerge/>
            <w:shd w:val="clear" w:color="auto" w:fill="auto"/>
          </w:tcPr>
          <w:p w14:paraId="63E34AAD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B4B92C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D309D29" w14:textId="7B44E8F4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D09EF02" w14:textId="1DA9E55C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0,8-3</w:t>
            </w:r>
          </w:p>
        </w:tc>
        <w:tc>
          <w:tcPr>
            <w:tcW w:w="1985" w:type="dxa"/>
            <w:vMerge/>
            <w:shd w:val="clear" w:color="auto" w:fill="auto"/>
          </w:tcPr>
          <w:p w14:paraId="4122F3A6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4E9EB90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CFEDF5C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8CBA390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74EAEAA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014B96C8" w14:textId="77777777" w:rsidTr="006A5A38">
        <w:tc>
          <w:tcPr>
            <w:tcW w:w="1844" w:type="dxa"/>
            <w:vMerge/>
            <w:shd w:val="clear" w:color="auto" w:fill="auto"/>
          </w:tcPr>
          <w:p w14:paraId="777D5147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A413C5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A973386" w14:textId="19D0B2B2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Хром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5A0760B" w14:textId="766419F2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24-27</w:t>
            </w:r>
          </w:p>
        </w:tc>
        <w:tc>
          <w:tcPr>
            <w:tcW w:w="1985" w:type="dxa"/>
            <w:vMerge/>
            <w:shd w:val="clear" w:color="auto" w:fill="auto"/>
          </w:tcPr>
          <w:p w14:paraId="07DD6016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2BBE889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D4A09F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122A6DD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968417B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50D45843" w14:textId="77777777" w:rsidTr="006A5A38">
        <w:tc>
          <w:tcPr>
            <w:tcW w:w="1844" w:type="dxa"/>
            <w:vMerge/>
            <w:shd w:val="clear" w:color="auto" w:fill="auto"/>
          </w:tcPr>
          <w:p w14:paraId="1BE0495C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66B1109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794C1A" w14:textId="79445D76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Никель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C696660" w14:textId="4EC25E25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0,5-1,1</w:t>
            </w:r>
          </w:p>
        </w:tc>
        <w:tc>
          <w:tcPr>
            <w:tcW w:w="1985" w:type="dxa"/>
            <w:vMerge/>
            <w:shd w:val="clear" w:color="auto" w:fill="auto"/>
          </w:tcPr>
          <w:p w14:paraId="02893E0E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61E5602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4D66A0A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0AECDE9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D1E3A09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4C74F5F2" w14:textId="77777777" w:rsidTr="006A5A38">
        <w:tc>
          <w:tcPr>
            <w:tcW w:w="1844" w:type="dxa"/>
            <w:vMerge/>
            <w:shd w:val="clear" w:color="auto" w:fill="auto"/>
          </w:tcPr>
          <w:p w14:paraId="4E4D575A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81CFC8D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B11736E" w14:textId="11A28909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786245E" w14:textId="236FDEB6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0,005-0,02</w:t>
            </w:r>
          </w:p>
        </w:tc>
        <w:tc>
          <w:tcPr>
            <w:tcW w:w="1985" w:type="dxa"/>
            <w:vMerge/>
            <w:shd w:val="clear" w:color="auto" w:fill="auto"/>
          </w:tcPr>
          <w:p w14:paraId="002E0916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1F49CB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85E9816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FFD53B4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480F908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3050425F" w14:textId="77777777" w:rsidTr="006A5A38">
        <w:tc>
          <w:tcPr>
            <w:tcW w:w="1844" w:type="dxa"/>
            <w:vMerge/>
            <w:shd w:val="clear" w:color="auto" w:fill="auto"/>
          </w:tcPr>
          <w:p w14:paraId="478B3B50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36F4F58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043B04C" w14:textId="15BFA7B0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FCF1878" w14:textId="7490CDEC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0,009-0,04</w:t>
            </w:r>
          </w:p>
        </w:tc>
        <w:tc>
          <w:tcPr>
            <w:tcW w:w="1985" w:type="dxa"/>
            <w:vMerge/>
            <w:shd w:val="clear" w:color="auto" w:fill="auto"/>
          </w:tcPr>
          <w:p w14:paraId="26EA8AAA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ED651C9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F0C3E12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3B61F45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CDA4EAB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3D0133F9" w14:textId="77777777" w:rsidTr="006A5A38">
        <w:tc>
          <w:tcPr>
            <w:tcW w:w="1844" w:type="dxa"/>
            <w:vMerge/>
            <w:shd w:val="clear" w:color="auto" w:fill="auto"/>
          </w:tcPr>
          <w:p w14:paraId="7044BF20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865259D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60BC97" w14:textId="7238BF68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Молибден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92FF4C6" w14:textId="0613EF8C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0,03-0,08</w:t>
            </w:r>
          </w:p>
        </w:tc>
        <w:tc>
          <w:tcPr>
            <w:tcW w:w="1985" w:type="dxa"/>
            <w:vMerge/>
            <w:shd w:val="clear" w:color="auto" w:fill="auto"/>
          </w:tcPr>
          <w:p w14:paraId="4FCE3CF3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6051B22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EEAD8E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B85285B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E6A09FE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02BF3416" w14:textId="77777777" w:rsidTr="006A5A38">
        <w:tc>
          <w:tcPr>
            <w:tcW w:w="1844" w:type="dxa"/>
            <w:vMerge/>
            <w:shd w:val="clear" w:color="auto" w:fill="auto"/>
          </w:tcPr>
          <w:p w14:paraId="19BE99CC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1EDACF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ABD1DC6" w14:textId="45D97D97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Титан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42C2852" w14:textId="43B3D861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0,03-0,08</w:t>
            </w:r>
          </w:p>
        </w:tc>
        <w:tc>
          <w:tcPr>
            <w:tcW w:w="1985" w:type="dxa"/>
            <w:vMerge/>
            <w:shd w:val="clear" w:color="auto" w:fill="auto"/>
          </w:tcPr>
          <w:p w14:paraId="6D13A123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519A345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39942BD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9A2411A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0A84043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5A7591D5" w14:textId="77777777" w:rsidTr="006A5A38">
        <w:tc>
          <w:tcPr>
            <w:tcW w:w="1844" w:type="dxa"/>
            <w:vMerge/>
            <w:shd w:val="clear" w:color="auto" w:fill="auto"/>
          </w:tcPr>
          <w:p w14:paraId="45EBF9E3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8DE4825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2825C47" w14:textId="6580E8DD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Ванадий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E1AE968" w14:textId="1D724825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0,06-0,2</w:t>
            </w:r>
          </w:p>
        </w:tc>
        <w:tc>
          <w:tcPr>
            <w:tcW w:w="1985" w:type="dxa"/>
            <w:vMerge/>
            <w:shd w:val="clear" w:color="auto" w:fill="auto"/>
          </w:tcPr>
          <w:p w14:paraId="19791DEA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7D5979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1DE4B07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7F11DBD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80EBF77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2C580859" w14:textId="77777777" w:rsidTr="00523222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70C4A6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34CCCE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1A1ACAA" w14:textId="44466F76" w:rsidR="00523222" w:rsidRPr="00523222" w:rsidRDefault="00523222" w:rsidP="00523222">
            <w:pPr>
              <w:rPr>
                <w:sz w:val="22"/>
                <w:szCs w:val="22"/>
                <w:lang w:val="en-US"/>
              </w:rPr>
            </w:pPr>
            <w:r w:rsidRPr="00523222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1269D315" w14:textId="5D2EC84C" w:rsidR="00523222" w:rsidRPr="00523222" w:rsidRDefault="00523222" w:rsidP="00523222">
            <w:pPr>
              <w:rPr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1-4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D38547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DACB48E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5979B87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367D95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97C9A90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4F34DB" w:rsidRPr="00B60CCE" w14:paraId="592B74C4" w14:textId="77777777" w:rsidTr="00C00D4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0682D8D" w14:textId="2C0E9F9C" w:rsidR="004F34DB" w:rsidRPr="00BF6EB3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Концентрат </w:t>
            </w:r>
            <w:proofErr w:type="spellStart"/>
            <w:r>
              <w:rPr>
                <w:sz w:val="22"/>
                <w:szCs w:val="22"/>
              </w:rPr>
              <w:t>железованадиевый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8AEE1B1" w14:textId="77777777" w:rsidR="004F34DB" w:rsidRDefault="004F34DB" w:rsidP="004F34D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Р15в</w:t>
            </w:r>
          </w:p>
          <w:p w14:paraId="37A81B6B" w14:textId="6815485F" w:rsidR="0036285B" w:rsidRPr="00BF6EB3" w:rsidRDefault="0036285B" w:rsidP="004F34D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(порошок)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47309D42" w14:textId="080B03CC" w:rsidR="004F34DB" w:rsidRPr="00523222" w:rsidRDefault="004F34DB" w:rsidP="004F34DB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Железо общее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2F0DB67C" w14:textId="299D661A" w:rsidR="004F34DB" w:rsidRPr="00523222" w:rsidRDefault="004F34DB" w:rsidP="004F34DB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6</w:t>
            </w:r>
            <w:r w:rsidRPr="00523222">
              <w:rPr>
                <w:bCs/>
                <w:sz w:val="22"/>
                <w:szCs w:val="22"/>
                <w:lang w:val="en-US"/>
              </w:rPr>
              <w:t>0-</w:t>
            </w:r>
            <w:r w:rsidRPr="00523222">
              <w:rPr>
                <w:bCs/>
                <w:sz w:val="22"/>
                <w:szCs w:val="22"/>
              </w:rPr>
              <w:t>65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546FAA5" w14:textId="77777777" w:rsidR="004F34DB" w:rsidRPr="004708A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3C1E6DCB" w14:textId="4F0A6F85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  <w:r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E652A84" w14:textId="77777777" w:rsidR="004F34DB" w:rsidRDefault="004F34DB" w:rsidP="004F34DB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31 </w:t>
            </w:r>
            <w:r>
              <w:rPr>
                <w:sz w:val="22"/>
                <w:szCs w:val="22"/>
              </w:rPr>
              <w:t>мая</w:t>
            </w:r>
            <w:r w:rsidRPr="004708AB">
              <w:rPr>
                <w:sz w:val="22"/>
                <w:szCs w:val="22"/>
              </w:rPr>
              <w:t xml:space="preserve"> </w:t>
            </w:r>
          </w:p>
          <w:p w14:paraId="7666C7CE" w14:textId="6A1CE4B0" w:rsidR="004F34DB" w:rsidRPr="004708AB" w:rsidRDefault="004F34DB" w:rsidP="004F34DB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00C197A" w14:textId="717E32DD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июня 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B3A5009" w14:textId="11723CF4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июля 2027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71D46A2" w14:textId="6C777481" w:rsidR="004F34DB" w:rsidRDefault="004F34DB" w:rsidP="004F34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25500</w:t>
            </w:r>
          </w:p>
        </w:tc>
      </w:tr>
      <w:tr w:rsidR="00523222" w:rsidRPr="00B60CCE" w14:paraId="2044C4D5" w14:textId="77777777" w:rsidTr="00C00D48">
        <w:tc>
          <w:tcPr>
            <w:tcW w:w="1844" w:type="dxa"/>
            <w:vMerge/>
            <w:shd w:val="clear" w:color="auto" w:fill="auto"/>
          </w:tcPr>
          <w:p w14:paraId="57B4353B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76B03F5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F839A95" w14:textId="1662C7BE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Оксид железа (</w:t>
            </w:r>
            <w:r w:rsidRPr="00523222">
              <w:rPr>
                <w:bCs/>
                <w:sz w:val="22"/>
                <w:szCs w:val="22"/>
                <w:lang w:val="en-US"/>
              </w:rPr>
              <w:t>II)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6CE1209" w14:textId="669584C2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25-3</w:t>
            </w:r>
            <w:r w:rsidRPr="00523222"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985" w:type="dxa"/>
            <w:vMerge/>
            <w:shd w:val="clear" w:color="auto" w:fill="auto"/>
          </w:tcPr>
          <w:p w14:paraId="7A9696D1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E24CEED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52355CD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79F957B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0365AC3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19BB1346" w14:textId="77777777" w:rsidTr="00C00D48">
        <w:tc>
          <w:tcPr>
            <w:tcW w:w="1844" w:type="dxa"/>
            <w:vMerge/>
            <w:shd w:val="clear" w:color="auto" w:fill="auto"/>
          </w:tcPr>
          <w:p w14:paraId="3BDAC430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2A53B14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7D85FB5" w14:textId="11130449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Оксид кремния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2DC7CBE" w14:textId="21981706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  <w:lang w:val="en-US"/>
              </w:rPr>
              <w:t>1-</w:t>
            </w:r>
            <w:r w:rsidRPr="0052322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vMerge/>
            <w:shd w:val="clear" w:color="auto" w:fill="auto"/>
          </w:tcPr>
          <w:p w14:paraId="4FAA64A2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E36BFF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DB30AF9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8B8DD89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717739D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6CF600DC" w14:textId="77777777" w:rsidTr="00C00D48">
        <w:tc>
          <w:tcPr>
            <w:tcW w:w="1844" w:type="dxa"/>
            <w:vMerge/>
            <w:shd w:val="clear" w:color="auto" w:fill="auto"/>
          </w:tcPr>
          <w:p w14:paraId="0662823E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C2B3169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13350D" w14:textId="62B804FD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Оксид кальция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BE71E7F" w14:textId="48A44683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  <w:lang w:val="en-US"/>
              </w:rPr>
              <w:t>0</w:t>
            </w:r>
            <w:r w:rsidRPr="00523222">
              <w:rPr>
                <w:bCs/>
                <w:sz w:val="22"/>
                <w:szCs w:val="22"/>
              </w:rPr>
              <w:t>,8-2,5</w:t>
            </w:r>
          </w:p>
        </w:tc>
        <w:tc>
          <w:tcPr>
            <w:tcW w:w="1985" w:type="dxa"/>
            <w:vMerge/>
            <w:shd w:val="clear" w:color="auto" w:fill="auto"/>
          </w:tcPr>
          <w:p w14:paraId="5C89C1D5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BDDDE19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99E3720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5B5C2DB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9012BB0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523222" w:rsidRPr="00B60CCE" w14:paraId="573E3344" w14:textId="77777777" w:rsidTr="00C00D4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734CAC" w14:textId="77777777" w:rsidR="00523222" w:rsidRPr="00BF6EB3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E5133EF" w14:textId="77777777" w:rsidR="00523222" w:rsidRPr="00BF6EB3" w:rsidRDefault="00523222" w:rsidP="00523222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C421C4F" w14:textId="6131D8F1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 xml:space="preserve">Оксид ванадия </w:t>
            </w:r>
            <w:r w:rsidRPr="00523222">
              <w:rPr>
                <w:bCs/>
                <w:sz w:val="22"/>
                <w:szCs w:val="22"/>
                <w:lang w:val="en-US"/>
              </w:rPr>
              <w:t>(V)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6F44DD49" w14:textId="505C8F15" w:rsidR="00523222" w:rsidRPr="00523222" w:rsidRDefault="00523222" w:rsidP="00523222">
            <w:pPr>
              <w:rPr>
                <w:bCs/>
                <w:sz w:val="22"/>
                <w:szCs w:val="22"/>
              </w:rPr>
            </w:pPr>
            <w:r w:rsidRPr="00523222">
              <w:rPr>
                <w:bCs/>
                <w:sz w:val="22"/>
                <w:szCs w:val="22"/>
              </w:rPr>
              <w:t>0,4-0,8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EA2A83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56DBA23" w14:textId="77777777" w:rsidR="00523222" w:rsidRPr="004708AB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D8A7C53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4D04B0E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5DC15D4" w14:textId="77777777" w:rsidR="00523222" w:rsidRDefault="00523222" w:rsidP="00523222">
            <w:pPr>
              <w:rPr>
                <w:sz w:val="22"/>
                <w:szCs w:val="22"/>
              </w:rPr>
            </w:pPr>
          </w:p>
        </w:tc>
      </w:tr>
      <w:tr w:rsidR="00D371A8" w:rsidRPr="00B60CCE" w14:paraId="09287512" w14:textId="77777777" w:rsidTr="006A5A38">
        <w:tc>
          <w:tcPr>
            <w:tcW w:w="1844" w:type="dxa"/>
            <w:vMerge w:val="restart"/>
            <w:shd w:val="clear" w:color="auto" w:fill="auto"/>
          </w:tcPr>
          <w:p w14:paraId="743D1F23" w14:textId="34277CD6" w:rsidR="00D371A8" w:rsidRPr="00BF6EB3" w:rsidRDefault="00D371A8" w:rsidP="00D371A8">
            <w:pPr>
              <w:pageBreakBefor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Сплав на никелевой основе типа </w:t>
            </w:r>
            <w:r w:rsidRPr="00523222">
              <w:rPr>
                <w:sz w:val="22"/>
                <w:szCs w:val="22"/>
              </w:rPr>
              <w:t>ХН50МВТЮБ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D961CFF" w14:textId="77777777" w:rsidR="00D371A8" w:rsidRDefault="00D371A8" w:rsidP="00D371A8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ИСО НГ11</w:t>
            </w:r>
          </w:p>
          <w:p w14:paraId="67E06D29" w14:textId="62E35773" w:rsidR="0036285B" w:rsidRPr="00BF6EB3" w:rsidRDefault="0036285B" w:rsidP="00D371A8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(монолит, стружка)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27C8AA05" w14:textId="2199AD2F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Углерод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582F3969" w14:textId="1F95B1C7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0,01-0,05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B297388" w14:textId="13FB4A0C" w:rsidR="00D371A8" w:rsidRPr="004708AB" w:rsidRDefault="00D371A8" w:rsidP="00D3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</w:t>
            </w:r>
            <w:r w:rsidR="00B56438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ь</w:t>
            </w:r>
            <w:r w:rsidRPr="004708AB">
              <w:rPr>
                <w:sz w:val="22"/>
                <w:szCs w:val="22"/>
              </w:rPr>
              <w:t xml:space="preserve"> 202</w:t>
            </w:r>
            <w:r w:rsidR="00B56438">
              <w:rPr>
                <w:sz w:val="22"/>
                <w:szCs w:val="22"/>
              </w:rPr>
              <w:t>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26BA68CF" w14:textId="5B7D498D" w:rsidR="00D371A8" w:rsidRDefault="00B56438" w:rsidP="00D3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  <w:r w:rsidR="00D371A8"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395CBEE" w14:textId="1C869C25" w:rsidR="00D371A8" w:rsidRDefault="00D371A8" w:rsidP="00D371A8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</w:t>
            </w:r>
            <w:r w:rsidR="00B56438">
              <w:rPr>
                <w:sz w:val="22"/>
                <w:szCs w:val="22"/>
              </w:rPr>
              <w:t>0</w:t>
            </w:r>
            <w:r w:rsidRPr="004708AB">
              <w:rPr>
                <w:sz w:val="22"/>
                <w:szCs w:val="22"/>
              </w:rPr>
              <w:t xml:space="preserve"> </w:t>
            </w:r>
            <w:r w:rsidR="00B56438">
              <w:rPr>
                <w:sz w:val="22"/>
                <w:szCs w:val="22"/>
              </w:rPr>
              <w:t>июня</w:t>
            </w:r>
            <w:r w:rsidRPr="004708AB">
              <w:rPr>
                <w:sz w:val="22"/>
                <w:szCs w:val="22"/>
              </w:rPr>
              <w:t xml:space="preserve"> </w:t>
            </w:r>
          </w:p>
          <w:p w14:paraId="585383BF" w14:textId="5498803C" w:rsidR="00D371A8" w:rsidRPr="004708AB" w:rsidRDefault="00D371A8" w:rsidP="00D371A8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202</w:t>
            </w:r>
            <w:r w:rsidR="00B56438"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6F21938" w14:textId="624CD023" w:rsidR="00D371A8" w:rsidRDefault="00D371A8" w:rsidP="00D3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</w:t>
            </w:r>
            <w:r w:rsidR="00B5643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ию</w:t>
            </w:r>
            <w:r w:rsidR="00B56438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я 202</w:t>
            </w:r>
            <w:r w:rsidR="00B5643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0BE4339" w14:textId="76697C82" w:rsidR="00D371A8" w:rsidRDefault="00D371A8" w:rsidP="00D3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31 </w:t>
            </w:r>
            <w:r w:rsidR="00B56438">
              <w:rPr>
                <w:sz w:val="22"/>
                <w:szCs w:val="22"/>
              </w:rPr>
              <w:t>августа</w:t>
            </w:r>
            <w:r>
              <w:rPr>
                <w:sz w:val="22"/>
                <w:szCs w:val="22"/>
              </w:rPr>
              <w:t xml:space="preserve"> 202</w:t>
            </w:r>
            <w:r w:rsidR="00B5643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vMerge w:val="restart"/>
          </w:tcPr>
          <w:p w14:paraId="7E25BF4A" w14:textId="6BE37BCD" w:rsidR="00D371A8" w:rsidRDefault="00D371A8" w:rsidP="00D3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56438">
              <w:rPr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>00</w:t>
            </w:r>
          </w:p>
        </w:tc>
      </w:tr>
      <w:tr w:rsidR="00D371A8" w:rsidRPr="00B60CCE" w14:paraId="405C9A60" w14:textId="77777777" w:rsidTr="006A5A38">
        <w:tc>
          <w:tcPr>
            <w:tcW w:w="1844" w:type="dxa"/>
            <w:vMerge/>
            <w:shd w:val="clear" w:color="auto" w:fill="auto"/>
          </w:tcPr>
          <w:p w14:paraId="25ABD41C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BF4FE2D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0C7F38B" w14:textId="4CD1E0A1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Кремний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1D6E440" w14:textId="2AA36951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0,07-0,3</w:t>
            </w:r>
          </w:p>
        </w:tc>
        <w:tc>
          <w:tcPr>
            <w:tcW w:w="1985" w:type="dxa"/>
            <w:vMerge/>
            <w:shd w:val="clear" w:color="auto" w:fill="auto"/>
          </w:tcPr>
          <w:p w14:paraId="0BFF5367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D2F5C53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F5C80C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0863C6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8E8A707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18AB1AF1" w14:textId="77777777" w:rsidTr="006A5A38">
        <w:tc>
          <w:tcPr>
            <w:tcW w:w="1844" w:type="dxa"/>
            <w:vMerge/>
            <w:shd w:val="clear" w:color="auto" w:fill="auto"/>
          </w:tcPr>
          <w:p w14:paraId="60DCAAC4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C901AAA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5BB019" w14:textId="5A0C0052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B7F555F" w14:textId="197536F6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0,02-0,08</w:t>
            </w:r>
          </w:p>
        </w:tc>
        <w:tc>
          <w:tcPr>
            <w:tcW w:w="1985" w:type="dxa"/>
            <w:vMerge/>
            <w:shd w:val="clear" w:color="auto" w:fill="auto"/>
          </w:tcPr>
          <w:p w14:paraId="6EFAF061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BE4B565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00FBCC9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6CA1D5E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2D5A1C0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5F598D8A" w14:textId="77777777" w:rsidTr="006A5A38">
        <w:tc>
          <w:tcPr>
            <w:tcW w:w="1844" w:type="dxa"/>
            <w:vMerge/>
            <w:shd w:val="clear" w:color="auto" w:fill="auto"/>
          </w:tcPr>
          <w:p w14:paraId="2A402D0B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B0CD097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5AB29A4" w14:textId="40CA47CB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Хром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2694AEE" w14:textId="2B311B14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30-35</w:t>
            </w:r>
          </w:p>
        </w:tc>
        <w:tc>
          <w:tcPr>
            <w:tcW w:w="1985" w:type="dxa"/>
            <w:vMerge/>
            <w:shd w:val="clear" w:color="auto" w:fill="auto"/>
          </w:tcPr>
          <w:p w14:paraId="1C6C317A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DB2E4D1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301326A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FF7FC86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79F8FBA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52716AD5" w14:textId="77777777" w:rsidTr="006A5A38">
        <w:tc>
          <w:tcPr>
            <w:tcW w:w="1844" w:type="dxa"/>
            <w:vMerge/>
            <w:shd w:val="clear" w:color="auto" w:fill="auto"/>
          </w:tcPr>
          <w:p w14:paraId="27A00D38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227D2EB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CD35658" w14:textId="15E88A10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2A420B3" w14:textId="15053958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0,0007-0,005</w:t>
            </w:r>
          </w:p>
        </w:tc>
        <w:tc>
          <w:tcPr>
            <w:tcW w:w="1985" w:type="dxa"/>
            <w:vMerge/>
            <w:shd w:val="clear" w:color="auto" w:fill="auto"/>
          </w:tcPr>
          <w:p w14:paraId="0D872562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4B1D67A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57DD0CE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C01114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15C067B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710BCE0F" w14:textId="77777777" w:rsidTr="006A5A38">
        <w:tc>
          <w:tcPr>
            <w:tcW w:w="1844" w:type="dxa"/>
            <w:vMerge/>
            <w:shd w:val="clear" w:color="auto" w:fill="auto"/>
          </w:tcPr>
          <w:p w14:paraId="21E28806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A89101F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73C22BE" w14:textId="55D70EC6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Вольфрам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90DB6AD" w14:textId="365E9C85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3-6</w:t>
            </w:r>
          </w:p>
        </w:tc>
        <w:tc>
          <w:tcPr>
            <w:tcW w:w="1985" w:type="dxa"/>
            <w:vMerge/>
            <w:shd w:val="clear" w:color="auto" w:fill="auto"/>
          </w:tcPr>
          <w:p w14:paraId="4E25FB04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21B9F13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8B24E7B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B798F77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1818658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027DDE98" w14:textId="77777777" w:rsidTr="006A5A38">
        <w:tc>
          <w:tcPr>
            <w:tcW w:w="1844" w:type="dxa"/>
            <w:vMerge/>
            <w:shd w:val="clear" w:color="auto" w:fill="auto"/>
          </w:tcPr>
          <w:p w14:paraId="308786B1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A4709DE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252741E" w14:textId="66A764F1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Молибден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03DA75F" w14:textId="3ED86E75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1-5</w:t>
            </w:r>
          </w:p>
        </w:tc>
        <w:tc>
          <w:tcPr>
            <w:tcW w:w="1985" w:type="dxa"/>
            <w:vMerge/>
            <w:shd w:val="clear" w:color="auto" w:fill="auto"/>
          </w:tcPr>
          <w:p w14:paraId="384AC6BF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7B7620F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13996AA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955E0F5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EA3F1BE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659AF8BD" w14:textId="77777777" w:rsidTr="006A5A38">
        <w:tc>
          <w:tcPr>
            <w:tcW w:w="1844" w:type="dxa"/>
            <w:vMerge/>
            <w:shd w:val="clear" w:color="auto" w:fill="auto"/>
          </w:tcPr>
          <w:p w14:paraId="31B67A98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89DCCE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3E89E89" w14:textId="1012507B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Титан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E169D21" w14:textId="29A62739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0,8-2</w:t>
            </w:r>
          </w:p>
        </w:tc>
        <w:tc>
          <w:tcPr>
            <w:tcW w:w="1985" w:type="dxa"/>
            <w:vMerge/>
            <w:shd w:val="clear" w:color="auto" w:fill="auto"/>
          </w:tcPr>
          <w:p w14:paraId="1496A6AD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284EA59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01F5EAD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E8006E8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096006C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7C9E66DF" w14:textId="77777777" w:rsidTr="006A5A38">
        <w:tc>
          <w:tcPr>
            <w:tcW w:w="1844" w:type="dxa"/>
            <w:vMerge/>
            <w:shd w:val="clear" w:color="auto" w:fill="auto"/>
          </w:tcPr>
          <w:p w14:paraId="7EDCF117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D19F4B1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7CD1585" w14:textId="663B7372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Ниобий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1BF8CD2" w14:textId="11C8D008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0,5-1</w:t>
            </w:r>
          </w:p>
        </w:tc>
        <w:tc>
          <w:tcPr>
            <w:tcW w:w="1985" w:type="dxa"/>
            <w:vMerge/>
            <w:shd w:val="clear" w:color="auto" w:fill="auto"/>
          </w:tcPr>
          <w:p w14:paraId="6C8A37A4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D85893D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6EEA9F9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CFB93DF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A648064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605D5FA9" w14:textId="77777777" w:rsidTr="006A5A38">
        <w:tc>
          <w:tcPr>
            <w:tcW w:w="1844" w:type="dxa"/>
            <w:vMerge/>
            <w:shd w:val="clear" w:color="auto" w:fill="auto"/>
          </w:tcPr>
          <w:p w14:paraId="6E10EA86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A0202F4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A38103F" w14:textId="5FE180CC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Алюминий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3D43746" w14:textId="6916ED4C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0,8-2</w:t>
            </w:r>
          </w:p>
        </w:tc>
        <w:tc>
          <w:tcPr>
            <w:tcW w:w="1985" w:type="dxa"/>
            <w:vMerge/>
            <w:shd w:val="clear" w:color="auto" w:fill="auto"/>
          </w:tcPr>
          <w:p w14:paraId="6F5951F7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0AA7341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6146EA3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8E53DE1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D83B256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D371A8" w:rsidRPr="00B60CCE" w14:paraId="4712C767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E43608F" w14:textId="77777777" w:rsidR="00D371A8" w:rsidRPr="00BF6EB3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DC22FE" w14:textId="77777777" w:rsidR="00D371A8" w:rsidRPr="00BF6EB3" w:rsidRDefault="00D371A8" w:rsidP="00D371A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D374A55" w14:textId="2F9A589F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Железо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5D2B7379" w14:textId="4F46A7B3" w:rsidR="00D371A8" w:rsidRPr="00D371A8" w:rsidRDefault="00D371A8" w:rsidP="00D371A8">
            <w:pPr>
              <w:rPr>
                <w:bCs/>
                <w:sz w:val="22"/>
                <w:szCs w:val="22"/>
              </w:rPr>
            </w:pPr>
            <w:r w:rsidRPr="00D371A8">
              <w:rPr>
                <w:bCs/>
                <w:sz w:val="22"/>
                <w:szCs w:val="22"/>
              </w:rPr>
              <w:t>0,2-0,6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F9C591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71D3900" w14:textId="77777777" w:rsidR="00D371A8" w:rsidRPr="004708AB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7206900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1690117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45B8BE7" w14:textId="77777777" w:rsidR="00D371A8" w:rsidRDefault="00D371A8" w:rsidP="00D371A8">
            <w:pPr>
              <w:rPr>
                <w:sz w:val="22"/>
                <w:szCs w:val="22"/>
              </w:rPr>
            </w:pPr>
          </w:p>
        </w:tc>
      </w:tr>
      <w:tr w:rsidR="00356F79" w:rsidRPr="00B60CCE" w14:paraId="68C98796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260204A" w14:textId="3D69757A" w:rsidR="00356F79" w:rsidRDefault="00356F79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Заполнитель </w:t>
            </w:r>
            <w:proofErr w:type="spellStart"/>
            <w:r>
              <w:rPr>
                <w:sz w:val="22"/>
                <w:szCs w:val="22"/>
              </w:rPr>
              <w:t>муллитовый</w:t>
            </w:r>
            <w:proofErr w:type="spellEnd"/>
            <w:r>
              <w:rPr>
                <w:sz w:val="22"/>
                <w:szCs w:val="22"/>
              </w:rPr>
              <w:t xml:space="preserve"> типа ЗМЛ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CC38257" w14:textId="6D1B4FEE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К13</w:t>
            </w:r>
            <w:r w:rsidR="0036285B">
              <w:rPr>
                <w:sz w:val="22"/>
                <w:szCs w:val="22"/>
              </w:rPr>
              <w:t xml:space="preserve"> (порошок)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436BF3B6" w14:textId="3572A8E4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Оксид алюминия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4A8747A7" w14:textId="0AC60E2B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65-70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9015AC6" w14:textId="73F4B237" w:rsidR="00356F79" w:rsidRPr="004708AB" w:rsidRDefault="00B56438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="00356F79"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  <w:r w:rsidR="00356F79" w:rsidRPr="004708AB">
              <w:rPr>
                <w:sz w:val="22"/>
                <w:szCs w:val="22"/>
              </w:rPr>
              <w:t xml:space="preserve"> –</w:t>
            </w:r>
          </w:p>
          <w:p w14:paraId="1F71581F" w14:textId="39B44120" w:rsidR="00356F79" w:rsidRDefault="00B56438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  <w:r w:rsidR="00356F79" w:rsidRPr="004708A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057C9C7" w14:textId="3586866A" w:rsidR="00356F79" w:rsidRDefault="00356F79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</w:t>
            </w:r>
            <w:r w:rsidR="00B5643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ию</w:t>
            </w:r>
            <w:r w:rsidR="00B56438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 xml:space="preserve">я </w:t>
            </w:r>
          </w:p>
          <w:p w14:paraId="5A4E7048" w14:textId="095611A3" w:rsidR="00356F79" w:rsidRPr="004708AB" w:rsidRDefault="00356F79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5643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E365DE4" w14:textId="75C37F33" w:rsidR="00356F79" w:rsidRDefault="00356F79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31 </w:t>
            </w:r>
            <w:r w:rsidR="00B56438">
              <w:rPr>
                <w:sz w:val="22"/>
                <w:szCs w:val="22"/>
              </w:rPr>
              <w:t>августа</w:t>
            </w:r>
            <w:r>
              <w:rPr>
                <w:sz w:val="22"/>
                <w:szCs w:val="22"/>
              </w:rPr>
              <w:t xml:space="preserve"> 202</w:t>
            </w:r>
            <w:r w:rsidR="00B5643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6BC9E3D" w14:textId="728332DC" w:rsidR="00356F79" w:rsidRDefault="00356F79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</w:t>
            </w:r>
            <w:r w:rsidR="00B5643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B56438">
              <w:rPr>
                <w:sz w:val="22"/>
                <w:szCs w:val="22"/>
              </w:rPr>
              <w:t>сентября</w:t>
            </w:r>
            <w:r>
              <w:rPr>
                <w:sz w:val="22"/>
                <w:szCs w:val="22"/>
              </w:rPr>
              <w:t xml:space="preserve"> 202</w:t>
            </w:r>
            <w:r w:rsidR="00B5643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1D0F5CA9" w14:textId="3ECF27CE" w:rsidR="00356F79" w:rsidRDefault="00356F79" w:rsidP="00356F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56438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>00</w:t>
            </w:r>
          </w:p>
        </w:tc>
      </w:tr>
      <w:tr w:rsidR="00356F79" w:rsidRPr="00B60CCE" w14:paraId="575243DE" w14:textId="77777777" w:rsidTr="006A5A38">
        <w:tc>
          <w:tcPr>
            <w:tcW w:w="1844" w:type="dxa"/>
            <w:vMerge/>
            <w:shd w:val="clear" w:color="auto" w:fill="auto"/>
          </w:tcPr>
          <w:p w14:paraId="2136C717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D8079B6" w14:textId="77777777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CA0DBA" w14:textId="6B1A4B34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Оксид кремния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67D6931" w14:textId="6AC403F2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20-25</w:t>
            </w:r>
          </w:p>
        </w:tc>
        <w:tc>
          <w:tcPr>
            <w:tcW w:w="1985" w:type="dxa"/>
            <w:vMerge/>
            <w:shd w:val="clear" w:color="auto" w:fill="auto"/>
          </w:tcPr>
          <w:p w14:paraId="743967B8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94D05C3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AE2F6DB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0253AC6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F4CAAA6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5B95150B" w14:textId="77777777" w:rsidTr="006A5A38">
        <w:tc>
          <w:tcPr>
            <w:tcW w:w="1844" w:type="dxa"/>
            <w:vMerge/>
            <w:shd w:val="clear" w:color="auto" w:fill="auto"/>
          </w:tcPr>
          <w:p w14:paraId="2C301F53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D2E875F" w14:textId="77777777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D0C27A6" w14:textId="7CD85711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 xml:space="preserve">Оксид железа </w:t>
            </w:r>
            <w:r w:rsidRPr="00356F79">
              <w:rPr>
                <w:bCs/>
                <w:sz w:val="22"/>
                <w:szCs w:val="22"/>
                <w:lang w:val="en-US"/>
              </w:rPr>
              <w:t>(III)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659C081" w14:textId="1291268F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1-5</w:t>
            </w:r>
          </w:p>
        </w:tc>
        <w:tc>
          <w:tcPr>
            <w:tcW w:w="1985" w:type="dxa"/>
            <w:vMerge/>
            <w:shd w:val="clear" w:color="auto" w:fill="auto"/>
          </w:tcPr>
          <w:p w14:paraId="5C3AED5A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BB08364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DAD6A2C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0CEE178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BAC7702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0459751E" w14:textId="77777777" w:rsidTr="006A5A38">
        <w:tc>
          <w:tcPr>
            <w:tcW w:w="1844" w:type="dxa"/>
            <w:vMerge/>
            <w:shd w:val="clear" w:color="auto" w:fill="auto"/>
          </w:tcPr>
          <w:p w14:paraId="75F2C85D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DFD94D6" w14:textId="77777777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443DC18" w14:textId="6580E755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Оксид кальция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A5F2C0F" w14:textId="1D37883D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0,3-0,8</w:t>
            </w:r>
          </w:p>
        </w:tc>
        <w:tc>
          <w:tcPr>
            <w:tcW w:w="1985" w:type="dxa"/>
            <w:vMerge/>
            <w:shd w:val="clear" w:color="auto" w:fill="auto"/>
          </w:tcPr>
          <w:p w14:paraId="7029FCC9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5D393D9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0DBA3CD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527E39D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653C67D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4958A7AD" w14:textId="77777777" w:rsidTr="006A5A38">
        <w:tc>
          <w:tcPr>
            <w:tcW w:w="1844" w:type="dxa"/>
            <w:vMerge/>
            <w:shd w:val="clear" w:color="auto" w:fill="auto"/>
          </w:tcPr>
          <w:p w14:paraId="307202DC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0E48BD7" w14:textId="77777777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AD56961" w14:textId="76725643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Оксид магния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838A9DE" w14:textId="1B643AD5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0,9-2,5</w:t>
            </w:r>
          </w:p>
        </w:tc>
        <w:tc>
          <w:tcPr>
            <w:tcW w:w="1985" w:type="dxa"/>
            <w:vMerge/>
            <w:shd w:val="clear" w:color="auto" w:fill="auto"/>
          </w:tcPr>
          <w:p w14:paraId="60D99EC2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7AC7503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E11A338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5AF7EDA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8A22D11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2CF563F2" w14:textId="77777777" w:rsidTr="006A5A38">
        <w:tc>
          <w:tcPr>
            <w:tcW w:w="1844" w:type="dxa"/>
            <w:vMerge/>
            <w:shd w:val="clear" w:color="auto" w:fill="auto"/>
          </w:tcPr>
          <w:p w14:paraId="2651FDB2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27E6277" w14:textId="77777777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594500A" w14:textId="6F31C5D5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 xml:space="preserve">Оксид титана </w:t>
            </w:r>
            <w:r w:rsidRPr="00356F79">
              <w:rPr>
                <w:bCs/>
                <w:sz w:val="22"/>
                <w:szCs w:val="22"/>
                <w:lang w:val="en-US"/>
              </w:rPr>
              <w:t>(IV)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5CF5D30" w14:textId="637F6F04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0,9-3</w:t>
            </w:r>
          </w:p>
        </w:tc>
        <w:tc>
          <w:tcPr>
            <w:tcW w:w="1985" w:type="dxa"/>
            <w:vMerge/>
            <w:shd w:val="clear" w:color="auto" w:fill="auto"/>
          </w:tcPr>
          <w:p w14:paraId="4F36ADD6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FB7DBCE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B7871B6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6AF20F7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790995E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3A7E7C84" w14:textId="77777777" w:rsidTr="006A5A38">
        <w:tc>
          <w:tcPr>
            <w:tcW w:w="1844" w:type="dxa"/>
            <w:vMerge/>
            <w:shd w:val="clear" w:color="auto" w:fill="auto"/>
          </w:tcPr>
          <w:p w14:paraId="0D4D3DF7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74EE12E" w14:textId="77777777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21813E" w14:textId="2AD2E95C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Оксид натрия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8681812" w14:textId="784F4064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0,9-3</w:t>
            </w:r>
          </w:p>
        </w:tc>
        <w:tc>
          <w:tcPr>
            <w:tcW w:w="1985" w:type="dxa"/>
            <w:vMerge/>
            <w:shd w:val="clear" w:color="auto" w:fill="auto"/>
          </w:tcPr>
          <w:p w14:paraId="6C701745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3399CC4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43FD7DA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048BF6E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1E4B4E8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67AC149C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E006F2C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B5C7D2" w14:textId="77777777" w:rsidR="00356F79" w:rsidRPr="00BF6EB3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5BF9F27" w14:textId="13663198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Оксид калия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7349692A" w14:textId="52895209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0,1-0,5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5473D5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CEC8AB8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9929499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75BB708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48974B6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</w:tr>
      <w:tr w:rsidR="00FD13FC" w:rsidRPr="00B60CCE" w14:paraId="36A46A40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B665C8A" w14:textId="391D3E91" w:rsidR="00FD13FC" w:rsidRDefault="00FD13FC" w:rsidP="00FD13FC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Сталь</w:t>
            </w:r>
            <w:proofErr w:type="gramEnd"/>
            <w:r>
              <w:rPr>
                <w:sz w:val="22"/>
                <w:szCs w:val="22"/>
              </w:rPr>
              <w:t xml:space="preserve"> легированная типа </w:t>
            </w:r>
            <w:r w:rsidRPr="00356F79">
              <w:rPr>
                <w:sz w:val="22"/>
                <w:szCs w:val="22"/>
              </w:rPr>
              <w:t>110Г13Л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1F0034D" w14:textId="77777777" w:rsidR="00FD13FC" w:rsidRDefault="00FD13FC" w:rsidP="00FD13FC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ЛГ53/3</w:t>
            </w:r>
          </w:p>
          <w:p w14:paraId="00F90E6D" w14:textId="7FBB82FA" w:rsidR="0036285B" w:rsidRDefault="0036285B" w:rsidP="00FD13FC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(монолит, стружка)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6DAB1B79" w14:textId="4FE9A94F" w:rsidR="00FD13FC" w:rsidRPr="00356F79" w:rsidRDefault="00FD13FC" w:rsidP="00FD13FC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Углерод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75C6F4BF" w14:textId="52112173" w:rsidR="00FD13FC" w:rsidRPr="00356F79" w:rsidRDefault="00FD13FC" w:rsidP="00FD13FC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0,9-2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B2059D4" w14:textId="2C6F1A72" w:rsidR="00FD13FC" w:rsidRPr="004708AB" w:rsidRDefault="00FD13FC" w:rsidP="00FD13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  <w:r w:rsidRPr="004708AB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>26</w:t>
            </w:r>
            <w:r w:rsidRPr="004708AB">
              <w:rPr>
                <w:sz w:val="22"/>
                <w:szCs w:val="22"/>
              </w:rPr>
              <w:t xml:space="preserve"> –</w:t>
            </w:r>
          </w:p>
          <w:p w14:paraId="5849F3C8" w14:textId="30C7A6DF" w:rsidR="00FD13FC" w:rsidRDefault="00FD13FC" w:rsidP="00FD13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Декабрь </w:t>
            </w:r>
            <w:r w:rsidRPr="004708A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4BE6DEF" w14:textId="77777777" w:rsidR="00FD13FC" w:rsidRDefault="00FD13FC" w:rsidP="00FD13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31 июля </w:t>
            </w:r>
          </w:p>
          <w:p w14:paraId="281A2A95" w14:textId="288C4DDB" w:rsidR="00FD13FC" w:rsidRPr="004708AB" w:rsidRDefault="00FD13FC" w:rsidP="00FD13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EE05153" w14:textId="1D28707C" w:rsidR="00FD13FC" w:rsidRPr="004708AB" w:rsidRDefault="00FD13FC" w:rsidP="00FD13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августа 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E9CA3A9" w14:textId="69C35CAB" w:rsidR="00FD13FC" w:rsidRPr="004708AB" w:rsidRDefault="00FD13FC" w:rsidP="00FD13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сентября 2027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6A3F614F" w14:textId="476FAA84" w:rsidR="00FD13FC" w:rsidRPr="004D7A23" w:rsidRDefault="00FD13FC" w:rsidP="00FD13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27000</w:t>
            </w:r>
          </w:p>
        </w:tc>
      </w:tr>
      <w:tr w:rsidR="00356F79" w:rsidRPr="00B60CCE" w14:paraId="234A6FAB" w14:textId="77777777" w:rsidTr="006A5A38">
        <w:tc>
          <w:tcPr>
            <w:tcW w:w="1844" w:type="dxa"/>
            <w:vMerge/>
            <w:shd w:val="clear" w:color="auto" w:fill="auto"/>
          </w:tcPr>
          <w:p w14:paraId="7191D073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1F6B2CF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365962" w14:textId="763D2C3D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Марганец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700FE88E" w14:textId="23D71CD8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11-16</w:t>
            </w:r>
          </w:p>
        </w:tc>
        <w:tc>
          <w:tcPr>
            <w:tcW w:w="1985" w:type="dxa"/>
            <w:vMerge/>
            <w:shd w:val="clear" w:color="auto" w:fill="auto"/>
          </w:tcPr>
          <w:p w14:paraId="2D598C58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F69D014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9606D5F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350DB1D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FF295EA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7876F899" w14:textId="77777777" w:rsidTr="006A5A38">
        <w:tc>
          <w:tcPr>
            <w:tcW w:w="1844" w:type="dxa"/>
            <w:vMerge/>
            <w:shd w:val="clear" w:color="auto" w:fill="auto"/>
          </w:tcPr>
          <w:p w14:paraId="28B0AEF1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342B25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567EAE0" w14:textId="0E7A478A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Хром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EAA9BAC" w14:textId="04172E09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0,9-3</w:t>
            </w:r>
          </w:p>
        </w:tc>
        <w:tc>
          <w:tcPr>
            <w:tcW w:w="1985" w:type="dxa"/>
            <w:vMerge/>
            <w:shd w:val="clear" w:color="auto" w:fill="auto"/>
          </w:tcPr>
          <w:p w14:paraId="6222D88B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DDA3C23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841FD47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9E82A8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A073628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2D1099FB" w14:textId="77777777" w:rsidTr="006A5A38">
        <w:tc>
          <w:tcPr>
            <w:tcW w:w="1844" w:type="dxa"/>
            <w:vMerge/>
            <w:shd w:val="clear" w:color="auto" w:fill="auto"/>
          </w:tcPr>
          <w:p w14:paraId="1563EDED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5AB59A4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99AB96E" w14:textId="084DCBE4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Никель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FC86411" w14:textId="2B939B48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0,04-0,1</w:t>
            </w:r>
          </w:p>
        </w:tc>
        <w:tc>
          <w:tcPr>
            <w:tcW w:w="1985" w:type="dxa"/>
            <w:vMerge/>
            <w:shd w:val="clear" w:color="auto" w:fill="auto"/>
          </w:tcPr>
          <w:p w14:paraId="15B38F02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482075C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B6120C6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833294A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DC3E228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6F18F6B0" w14:textId="77777777" w:rsidTr="006A5A38">
        <w:tc>
          <w:tcPr>
            <w:tcW w:w="1844" w:type="dxa"/>
            <w:vMerge/>
            <w:shd w:val="clear" w:color="auto" w:fill="auto"/>
          </w:tcPr>
          <w:p w14:paraId="10A90434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F12F9A3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5FFA546" w14:textId="58B8EE80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B745E13" w14:textId="49A27A11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0,003-0,01</w:t>
            </w:r>
          </w:p>
        </w:tc>
        <w:tc>
          <w:tcPr>
            <w:tcW w:w="1985" w:type="dxa"/>
            <w:vMerge/>
            <w:shd w:val="clear" w:color="auto" w:fill="auto"/>
          </w:tcPr>
          <w:p w14:paraId="4A49CB1B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C019A3C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486B7F4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F4BE269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D3996A9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3A5E9DDD" w14:textId="77777777" w:rsidTr="006A5A38">
        <w:tc>
          <w:tcPr>
            <w:tcW w:w="1844" w:type="dxa"/>
            <w:vMerge/>
            <w:shd w:val="clear" w:color="auto" w:fill="auto"/>
          </w:tcPr>
          <w:p w14:paraId="3949E13E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252CEDA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DD67E67" w14:textId="7931C8A5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Фосфор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8BBFCE6" w14:textId="05EB666B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0,04-0,09</w:t>
            </w:r>
          </w:p>
        </w:tc>
        <w:tc>
          <w:tcPr>
            <w:tcW w:w="1985" w:type="dxa"/>
            <w:vMerge/>
            <w:shd w:val="clear" w:color="auto" w:fill="auto"/>
          </w:tcPr>
          <w:p w14:paraId="6EE1E855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B9AEA7B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1225636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523441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5AB64E7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259A7558" w14:textId="77777777" w:rsidTr="006A5A38">
        <w:tc>
          <w:tcPr>
            <w:tcW w:w="1844" w:type="dxa"/>
            <w:vMerge/>
            <w:shd w:val="clear" w:color="auto" w:fill="auto"/>
          </w:tcPr>
          <w:p w14:paraId="372E25B0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68A683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C88D56" w14:textId="32C4CFBE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Молибден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DE2FA5B" w14:textId="436280B1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0,02-0,06</w:t>
            </w:r>
          </w:p>
        </w:tc>
        <w:tc>
          <w:tcPr>
            <w:tcW w:w="1985" w:type="dxa"/>
            <w:vMerge/>
            <w:shd w:val="clear" w:color="auto" w:fill="auto"/>
          </w:tcPr>
          <w:p w14:paraId="77AB3C50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F35BF4C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BF8B8BA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FD383A0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06D529E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32A5CA99" w14:textId="77777777" w:rsidTr="006A5A38">
        <w:tc>
          <w:tcPr>
            <w:tcW w:w="1844" w:type="dxa"/>
            <w:vMerge/>
            <w:shd w:val="clear" w:color="auto" w:fill="auto"/>
          </w:tcPr>
          <w:p w14:paraId="55633F7D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B879326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24F27E" w14:textId="34EFE9E2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Ванадий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377B5DF" w14:textId="72EC45EF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0,009-0,04</w:t>
            </w:r>
          </w:p>
        </w:tc>
        <w:tc>
          <w:tcPr>
            <w:tcW w:w="1985" w:type="dxa"/>
            <w:vMerge/>
            <w:shd w:val="clear" w:color="auto" w:fill="auto"/>
          </w:tcPr>
          <w:p w14:paraId="32890DA5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EDD406B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8FD1BAB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11B3DF2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D244A0D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356F79" w:rsidRPr="00B60CCE" w14:paraId="0F9FE5CC" w14:textId="77777777" w:rsidTr="006A5A38">
        <w:tc>
          <w:tcPr>
            <w:tcW w:w="1844" w:type="dxa"/>
            <w:vMerge/>
            <w:shd w:val="clear" w:color="auto" w:fill="auto"/>
          </w:tcPr>
          <w:p w14:paraId="3B448791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F11A6B5" w14:textId="77777777" w:rsidR="00356F79" w:rsidRDefault="00356F79" w:rsidP="00356F7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3355035" w14:textId="6D43E2EC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F52F504" w14:textId="606576BC" w:rsidR="00356F79" w:rsidRPr="00356F79" w:rsidRDefault="00356F79" w:rsidP="00356F79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0,03-0,08</w:t>
            </w:r>
          </w:p>
        </w:tc>
        <w:tc>
          <w:tcPr>
            <w:tcW w:w="1985" w:type="dxa"/>
            <w:vMerge/>
            <w:shd w:val="clear" w:color="auto" w:fill="auto"/>
          </w:tcPr>
          <w:p w14:paraId="0C8E8CB9" w14:textId="77777777" w:rsidR="00356F79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3B948C2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629131F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0CF3B2A" w14:textId="77777777" w:rsidR="00356F79" w:rsidRPr="004708AB" w:rsidRDefault="00356F79" w:rsidP="00356F7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91DAF38" w14:textId="77777777" w:rsidR="00356F79" w:rsidRPr="002D3167" w:rsidRDefault="00356F79" w:rsidP="00356F79">
            <w:pPr>
              <w:rPr>
                <w:sz w:val="22"/>
                <w:szCs w:val="22"/>
              </w:rPr>
            </w:pPr>
          </w:p>
        </w:tc>
      </w:tr>
      <w:tr w:rsidR="00134BD5" w:rsidRPr="00B60CCE" w14:paraId="08A107C0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A989B7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D14D2C0" w14:textId="77777777" w:rsidR="00134BD5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2E5DC1A" w14:textId="7C5A1770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Азот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2739C5D0" w14:textId="27421295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0,009-0,03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667368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B665B7C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0D083E1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A6034DD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7D8F23B" w14:textId="77777777" w:rsidR="00134BD5" w:rsidRPr="002D3167" w:rsidRDefault="00134BD5" w:rsidP="00134BD5">
            <w:pPr>
              <w:rPr>
                <w:sz w:val="22"/>
                <w:szCs w:val="22"/>
              </w:rPr>
            </w:pPr>
          </w:p>
        </w:tc>
      </w:tr>
      <w:tr w:rsidR="00134BD5" w:rsidRPr="00B60CCE" w14:paraId="64262A7A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829B33" w14:textId="23FE4ECA" w:rsidR="00134BD5" w:rsidRPr="004708AB" w:rsidRDefault="00134BD5" w:rsidP="00134BD5">
            <w:pPr>
              <w:pageBreakBefor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Модификатор комплексный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088B89C" w14:textId="41664F91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ИСО Ф56</w:t>
            </w:r>
            <w:r w:rsidR="0036285B">
              <w:rPr>
                <w:sz w:val="22"/>
                <w:szCs w:val="22"/>
              </w:rPr>
              <w:t xml:space="preserve"> (порошок)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481F24A5" w14:textId="1F4E817A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Кремни</w:t>
            </w:r>
            <w:r w:rsidR="00C51AE3">
              <w:rPr>
                <w:bCs/>
                <w:sz w:val="22"/>
                <w:szCs w:val="22"/>
              </w:rPr>
              <w:t>й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0CD43970" w14:textId="21D08869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50-55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C3B6C55" w14:textId="1E74CC12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 2026 –</w:t>
            </w:r>
          </w:p>
          <w:p w14:paraId="6DCD9E0A" w14:textId="15A2F0E1" w:rsidR="00134BD5" w:rsidRPr="006B0FEE" w:rsidRDefault="00134BD5" w:rsidP="00134BD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Январь 2028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A79F463" w14:textId="77777777" w:rsidR="00134BD5" w:rsidRDefault="00134BD5" w:rsidP="00134BD5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 xml:space="preserve">до 31 </w:t>
            </w:r>
            <w:r>
              <w:rPr>
                <w:sz w:val="22"/>
                <w:szCs w:val="22"/>
              </w:rPr>
              <w:t>августа</w:t>
            </w:r>
          </w:p>
          <w:p w14:paraId="0434C625" w14:textId="3A568E99" w:rsidR="00134BD5" w:rsidRPr="004708AB" w:rsidRDefault="00134BD5" w:rsidP="00134BD5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7A22B1E" w14:textId="6F3AD557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сентября 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35D0826" w14:textId="7FE23EF2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октября 2027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30E6329" w14:textId="2C5F0F1F" w:rsidR="00134BD5" w:rsidRPr="006D47FC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25500</w:t>
            </w:r>
          </w:p>
        </w:tc>
      </w:tr>
      <w:tr w:rsidR="00134BD5" w:rsidRPr="00B60CCE" w14:paraId="4F7DBE4C" w14:textId="77777777" w:rsidTr="006A5A38">
        <w:tc>
          <w:tcPr>
            <w:tcW w:w="1844" w:type="dxa"/>
            <w:vMerge/>
            <w:shd w:val="clear" w:color="auto" w:fill="auto"/>
          </w:tcPr>
          <w:p w14:paraId="0AAEE524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29947AE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D5FC17D" w14:textId="580DD718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Магний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D8ECC2C" w14:textId="2601A157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6,5-10</w:t>
            </w:r>
          </w:p>
        </w:tc>
        <w:tc>
          <w:tcPr>
            <w:tcW w:w="1985" w:type="dxa"/>
            <w:vMerge/>
            <w:shd w:val="clear" w:color="auto" w:fill="auto"/>
          </w:tcPr>
          <w:p w14:paraId="4A3BA640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D65BF29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36386E5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C3AFAE6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DB81F33" w14:textId="77777777" w:rsidR="00134BD5" w:rsidRPr="004D7A23" w:rsidRDefault="00134BD5" w:rsidP="00134BD5">
            <w:pPr>
              <w:rPr>
                <w:sz w:val="22"/>
                <w:szCs w:val="22"/>
              </w:rPr>
            </w:pPr>
          </w:p>
        </w:tc>
      </w:tr>
      <w:tr w:rsidR="00134BD5" w:rsidRPr="00B60CCE" w14:paraId="671D0D5A" w14:textId="77777777" w:rsidTr="006A5A38">
        <w:tc>
          <w:tcPr>
            <w:tcW w:w="1844" w:type="dxa"/>
            <w:vMerge/>
            <w:shd w:val="clear" w:color="auto" w:fill="auto"/>
          </w:tcPr>
          <w:p w14:paraId="542FB1B1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4C0ACD7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EB39045" w14:textId="2797567B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Кальций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9B26A94" w14:textId="73DD7849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1-4</w:t>
            </w:r>
          </w:p>
        </w:tc>
        <w:tc>
          <w:tcPr>
            <w:tcW w:w="1985" w:type="dxa"/>
            <w:vMerge/>
            <w:shd w:val="clear" w:color="auto" w:fill="auto"/>
          </w:tcPr>
          <w:p w14:paraId="0CAF7C7F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347C79D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3C1A3B5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6B23025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CEDC9AB" w14:textId="77777777" w:rsidR="00134BD5" w:rsidRPr="004D7A23" w:rsidRDefault="00134BD5" w:rsidP="00134BD5">
            <w:pPr>
              <w:rPr>
                <w:sz w:val="22"/>
                <w:szCs w:val="22"/>
              </w:rPr>
            </w:pPr>
          </w:p>
        </w:tc>
      </w:tr>
      <w:tr w:rsidR="00134BD5" w:rsidRPr="00B60CCE" w14:paraId="1922BEC1" w14:textId="77777777" w:rsidTr="006A5A38">
        <w:tc>
          <w:tcPr>
            <w:tcW w:w="1844" w:type="dxa"/>
            <w:vMerge/>
            <w:shd w:val="clear" w:color="auto" w:fill="auto"/>
          </w:tcPr>
          <w:p w14:paraId="4C0E678F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FA7A84C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F05329" w14:textId="41097308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Барий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7B326C8" w14:textId="7ECB82DB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1-4</w:t>
            </w:r>
          </w:p>
        </w:tc>
        <w:tc>
          <w:tcPr>
            <w:tcW w:w="1985" w:type="dxa"/>
            <w:vMerge/>
            <w:shd w:val="clear" w:color="auto" w:fill="auto"/>
          </w:tcPr>
          <w:p w14:paraId="3EE3AD29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F76C3F4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A483B1C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0108859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54B9CBE" w14:textId="77777777" w:rsidR="00134BD5" w:rsidRPr="004D7A23" w:rsidRDefault="00134BD5" w:rsidP="00134BD5">
            <w:pPr>
              <w:rPr>
                <w:sz w:val="22"/>
                <w:szCs w:val="22"/>
              </w:rPr>
            </w:pPr>
          </w:p>
        </w:tc>
      </w:tr>
      <w:tr w:rsidR="00134BD5" w:rsidRPr="00B60CCE" w14:paraId="6444C9E1" w14:textId="77777777" w:rsidTr="006A5A38">
        <w:tc>
          <w:tcPr>
            <w:tcW w:w="1844" w:type="dxa"/>
            <w:vMerge/>
            <w:shd w:val="clear" w:color="auto" w:fill="auto"/>
          </w:tcPr>
          <w:p w14:paraId="099B6414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95B18F3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6D8F945" w14:textId="606805B1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Алюминий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CDFA17B" w14:textId="11AF3424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0,5-1</w:t>
            </w:r>
          </w:p>
        </w:tc>
        <w:tc>
          <w:tcPr>
            <w:tcW w:w="1985" w:type="dxa"/>
            <w:vMerge/>
            <w:shd w:val="clear" w:color="auto" w:fill="auto"/>
          </w:tcPr>
          <w:p w14:paraId="5A42EE95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4C7B08E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BCD1D0B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6DFE039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5A9D182" w14:textId="77777777" w:rsidR="00134BD5" w:rsidRPr="004D7A23" w:rsidRDefault="00134BD5" w:rsidP="00134BD5">
            <w:pPr>
              <w:rPr>
                <w:sz w:val="22"/>
                <w:szCs w:val="22"/>
              </w:rPr>
            </w:pPr>
          </w:p>
        </w:tc>
      </w:tr>
      <w:tr w:rsidR="00134BD5" w:rsidRPr="00B60CCE" w14:paraId="28CC4C82" w14:textId="77777777" w:rsidTr="006A5A38">
        <w:tc>
          <w:tcPr>
            <w:tcW w:w="18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13C3C7C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E932B7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34B963D" w14:textId="1EB6F3FB" w:rsidR="00134BD5" w:rsidRPr="00356F79" w:rsidRDefault="00134BD5" w:rsidP="00134BD5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Сумма </w:t>
            </w:r>
            <w:r w:rsidRPr="00356F79">
              <w:rPr>
                <w:bCs/>
                <w:sz w:val="22"/>
                <w:szCs w:val="22"/>
              </w:rPr>
              <w:t>РЗМ</w:t>
            </w: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05CF4A1A" w14:textId="288641C5" w:rsidR="00134BD5" w:rsidRPr="00356F79" w:rsidRDefault="00134BD5" w:rsidP="00134BD5">
            <w:pPr>
              <w:rPr>
                <w:sz w:val="22"/>
                <w:szCs w:val="22"/>
              </w:rPr>
            </w:pPr>
            <w:r w:rsidRPr="00356F79">
              <w:rPr>
                <w:bCs/>
                <w:sz w:val="22"/>
                <w:szCs w:val="22"/>
              </w:rPr>
              <w:t>0,9-2,5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C5A73CD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51984B0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F041CFE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BD919EF" w14:textId="77777777" w:rsidR="00134BD5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2C4C19C" w14:textId="77777777" w:rsidR="00134BD5" w:rsidRPr="004D7A23" w:rsidRDefault="00134BD5" w:rsidP="00134BD5">
            <w:pPr>
              <w:rPr>
                <w:sz w:val="22"/>
                <w:szCs w:val="22"/>
              </w:rPr>
            </w:pPr>
          </w:p>
        </w:tc>
      </w:tr>
      <w:tr w:rsidR="00134BD5" w:rsidRPr="00B60CCE" w14:paraId="7ABDA311" w14:textId="77777777" w:rsidTr="006A5A38">
        <w:tc>
          <w:tcPr>
            <w:tcW w:w="184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A79D30B" w14:textId="40D97C5F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Концентрат медный типа КМ7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DBA27A3" w14:textId="77777777" w:rsidR="00134BD5" w:rsidRDefault="00134BD5" w:rsidP="00134BD5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Р34б</w:t>
            </w:r>
            <w:r w:rsidR="0036285B">
              <w:rPr>
                <w:sz w:val="22"/>
                <w:szCs w:val="22"/>
              </w:rPr>
              <w:t xml:space="preserve"> </w:t>
            </w:r>
          </w:p>
          <w:p w14:paraId="0EA229D6" w14:textId="081D973E" w:rsidR="0036285B" w:rsidRDefault="0036285B" w:rsidP="00134BD5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(порошок)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E2BAC3D" w14:textId="4357D34B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auto"/>
              <w:bottom w:val="dotted" w:sz="4" w:space="0" w:color="auto"/>
            </w:tcBorders>
          </w:tcPr>
          <w:p w14:paraId="1E11DC7B" w14:textId="1B51BCAA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15-20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5F35D3E" w14:textId="31597580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Июнь 2026 – </w:t>
            </w:r>
          </w:p>
          <w:p w14:paraId="6C7B9485" w14:textId="4943460A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 2028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B9FA5BD" w14:textId="77777777" w:rsidR="00134BD5" w:rsidRDefault="00134BD5" w:rsidP="00134BD5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до 3</w:t>
            </w:r>
            <w:r>
              <w:rPr>
                <w:sz w:val="22"/>
                <w:szCs w:val="22"/>
              </w:rPr>
              <w:t>0</w:t>
            </w:r>
            <w:r w:rsidRPr="004708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сентября</w:t>
            </w:r>
          </w:p>
          <w:p w14:paraId="5BFDB5F7" w14:textId="7D166717" w:rsidR="00134BD5" w:rsidRPr="004708AB" w:rsidRDefault="00134BD5" w:rsidP="00134BD5">
            <w:pPr>
              <w:rPr>
                <w:sz w:val="22"/>
                <w:szCs w:val="22"/>
              </w:rPr>
            </w:pPr>
            <w:r w:rsidRPr="004708A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4708AB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F3AA41E" w14:textId="776DADF0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октября 2027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7B6CF23" w14:textId="1203770A" w:rsidR="00134BD5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ноября 2027 г.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3B35736B" w14:textId="584D2F53" w:rsidR="00134BD5" w:rsidRPr="004D7A23" w:rsidRDefault="00134BD5" w:rsidP="00134B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25500</w:t>
            </w:r>
          </w:p>
        </w:tc>
      </w:tr>
      <w:tr w:rsidR="00134BD5" w:rsidRPr="00B60CCE" w14:paraId="7A97272A" w14:textId="77777777" w:rsidTr="006A5A38">
        <w:tc>
          <w:tcPr>
            <w:tcW w:w="1844" w:type="dxa"/>
            <w:vMerge/>
            <w:shd w:val="clear" w:color="auto" w:fill="auto"/>
          </w:tcPr>
          <w:p w14:paraId="1F67899B" w14:textId="196E92C4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F425340" w14:textId="1DA9E2CD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E807A58" w14:textId="29BF9196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Цинк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8919683" w14:textId="3540FA70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0,9-2,5</w:t>
            </w:r>
          </w:p>
        </w:tc>
        <w:tc>
          <w:tcPr>
            <w:tcW w:w="1985" w:type="dxa"/>
            <w:vMerge/>
            <w:shd w:val="clear" w:color="auto" w:fill="auto"/>
          </w:tcPr>
          <w:p w14:paraId="520BBB57" w14:textId="366A1812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373BCFB" w14:textId="059DD88A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A25E470" w14:textId="712077B9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AB9952C" w14:textId="0D7F8BBD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C9C95D2" w14:textId="308D43AD" w:rsidR="00134BD5" w:rsidRDefault="00134BD5" w:rsidP="00134BD5"/>
        </w:tc>
      </w:tr>
      <w:tr w:rsidR="00134BD5" w:rsidRPr="00B60CCE" w14:paraId="06072887" w14:textId="77777777" w:rsidTr="006A5A38">
        <w:tc>
          <w:tcPr>
            <w:tcW w:w="1844" w:type="dxa"/>
            <w:vMerge/>
            <w:shd w:val="clear" w:color="auto" w:fill="auto"/>
          </w:tcPr>
          <w:p w14:paraId="3DFCA729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0A59BE0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C599AE6" w14:textId="18D47774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Железо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649817B5" w14:textId="29F74BAC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35-40</w:t>
            </w:r>
          </w:p>
        </w:tc>
        <w:tc>
          <w:tcPr>
            <w:tcW w:w="1985" w:type="dxa"/>
            <w:vMerge/>
            <w:shd w:val="clear" w:color="auto" w:fill="auto"/>
          </w:tcPr>
          <w:p w14:paraId="39D276C3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A22E1EB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741CE5D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2967F09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294270D" w14:textId="77777777" w:rsidR="00134BD5" w:rsidRDefault="00134BD5" w:rsidP="00134BD5"/>
        </w:tc>
      </w:tr>
      <w:tr w:rsidR="00134BD5" w:rsidRPr="00B60CCE" w14:paraId="68029593" w14:textId="77777777" w:rsidTr="006A5A38">
        <w:tc>
          <w:tcPr>
            <w:tcW w:w="1844" w:type="dxa"/>
            <w:vMerge/>
            <w:shd w:val="clear" w:color="auto" w:fill="auto"/>
          </w:tcPr>
          <w:p w14:paraId="1D20C7CB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D9D899F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FB54830" w14:textId="0F1ED79C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Сера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89F58D1" w14:textId="2D423225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39-43</w:t>
            </w:r>
          </w:p>
        </w:tc>
        <w:tc>
          <w:tcPr>
            <w:tcW w:w="1985" w:type="dxa"/>
            <w:vMerge/>
            <w:shd w:val="clear" w:color="auto" w:fill="auto"/>
          </w:tcPr>
          <w:p w14:paraId="341F1BAC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87575D8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D36A993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5143887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3C981DD" w14:textId="77777777" w:rsidR="00134BD5" w:rsidRDefault="00134BD5" w:rsidP="00134BD5"/>
        </w:tc>
      </w:tr>
      <w:tr w:rsidR="00134BD5" w:rsidRPr="00B60CCE" w14:paraId="0DE282B0" w14:textId="77777777" w:rsidTr="006A5A38">
        <w:tc>
          <w:tcPr>
            <w:tcW w:w="1844" w:type="dxa"/>
            <w:vMerge/>
            <w:shd w:val="clear" w:color="auto" w:fill="auto"/>
          </w:tcPr>
          <w:p w14:paraId="5754D99D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D2D4E86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E2A64F6" w14:textId="5F8A914D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Свинец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B701BFE" w14:textId="61F52B56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0,02-0,07</w:t>
            </w:r>
          </w:p>
        </w:tc>
        <w:tc>
          <w:tcPr>
            <w:tcW w:w="1985" w:type="dxa"/>
            <w:vMerge/>
            <w:shd w:val="clear" w:color="auto" w:fill="auto"/>
          </w:tcPr>
          <w:p w14:paraId="56EEA508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C3E01DE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1DA72F3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4788AD4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F72A37C" w14:textId="77777777" w:rsidR="00134BD5" w:rsidRDefault="00134BD5" w:rsidP="00134BD5"/>
        </w:tc>
      </w:tr>
      <w:tr w:rsidR="00134BD5" w:rsidRPr="00B60CCE" w14:paraId="2C845CD6" w14:textId="77777777" w:rsidTr="006A5A38">
        <w:tc>
          <w:tcPr>
            <w:tcW w:w="1844" w:type="dxa"/>
            <w:vMerge/>
            <w:shd w:val="clear" w:color="auto" w:fill="auto"/>
          </w:tcPr>
          <w:p w14:paraId="6EE6E6EA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B35A116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371890E" w14:textId="158C5F75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Мышьяк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75A3C389" w14:textId="4536BD7B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0,07-0,3</w:t>
            </w:r>
          </w:p>
        </w:tc>
        <w:tc>
          <w:tcPr>
            <w:tcW w:w="1985" w:type="dxa"/>
            <w:vMerge/>
            <w:shd w:val="clear" w:color="auto" w:fill="auto"/>
          </w:tcPr>
          <w:p w14:paraId="26915CBA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19F0C16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D9F6A87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7C6A246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A4C1A1F" w14:textId="77777777" w:rsidR="00134BD5" w:rsidRDefault="00134BD5" w:rsidP="00134BD5"/>
        </w:tc>
      </w:tr>
      <w:tr w:rsidR="00134BD5" w:rsidRPr="00B60CCE" w14:paraId="6DE18276" w14:textId="77777777" w:rsidTr="006A5A38">
        <w:tc>
          <w:tcPr>
            <w:tcW w:w="1844" w:type="dxa"/>
            <w:vMerge/>
            <w:shd w:val="clear" w:color="auto" w:fill="auto"/>
          </w:tcPr>
          <w:p w14:paraId="087D3576" w14:textId="7F56E219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678993A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B9B2A1A" w14:textId="600FF771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Молибден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AAAEDBB" w14:textId="5F948922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0,005-0,015</w:t>
            </w:r>
          </w:p>
        </w:tc>
        <w:tc>
          <w:tcPr>
            <w:tcW w:w="1985" w:type="dxa"/>
            <w:vMerge/>
            <w:shd w:val="clear" w:color="auto" w:fill="auto"/>
          </w:tcPr>
          <w:p w14:paraId="7A6EE0F1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B87EBB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2E2851A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71926FD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AF98B02" w14:textId="77777777" w:rsidR="00134BD5" w:rsidRDefault="00134BD5" w:rsidP="00134BD5"/>
        </w:tc>
      </w:tr>
      <w:tr w:rsidR="00134BD5" w:rsidRPr="00B60CCE" w14:paraId="27925080" w14:textId="77777777" w:rsidTr="006A5A38">
        <w:tc>
          <w:tcPr>
            <w:tcW w:w="1844" w:type="dxa"/>
            <w:vMerge/>
            <w:shd w:val="clear" w:color="auto" w:fill="auto"/>
          </w:tcPr>
          <w:p w14:paraId="55FD5863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334BDAE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95DB5BF" w14:textId="605DCA72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Сурьма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2B122BD7" w14:textId="092C633D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0,008-0,03</w:t>
            </w:r>
          </w:p>
        </w:tc>
        <w:tc>
          <w:tcPr>
            <w:tcW w:w="1985" w:type="dxa"/>
            <w:vMerge/>
            <w:shd w:val="clear" w:color="auto" w:fill="auto"/>
          </w:tcPr>
          <w:p w14:paraId="7328AD92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A97AB67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79787E1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B448725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F01906E" w14:textId="77777777" w:rsidR="00134BD5" w:rsidRDefault="00134BD5" w:rsidP="00134BD5"/>
        </w:tc>
      </w:tr>
      <w:tr w:rsidR="00134BD5" w:rsidRPr="00B60CCE" w14:paraId="5CFF9E89" w14:textId="77777777" w:rsidTr="006A5A38">
        <w:tc>
          <w:tcPr>
            <w:tcW w:w="1844" w:type="dxa"/>
            <w:vMerge/>
            <w:shd w:val="clear" w:color="auto" w:fill="auto"/>
          </w:tcPr>
          <w:p w14:paraId="627A4DBA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904B09D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3F83AEC" w14:textId="06E7DD40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Висмут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4F938F1" w14:textId="081F9BAC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0,001-0,007</w:t>
            </w:r>
          </w:p>
        </w:tc>
        <w:tc>
          <w:tcPr>
            <w:tcW w:w="1985" w:type="dxa"/>
            <w:vMerge/>
            <w:shd w:val="clear" w:color="auto" w:fill="auto"/>
          </w:tcPr>
          <w:p w14:paraId="580A3AC9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B7E0491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C81F675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0D8C0CB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66900DE" w14:textId="77777777" w:rsidR="00134BD5" w:rsidRDefault="00134BD5" w:rsidP="00134BD5"/>
        </w:tc>
      </w:tr>
      <w:tr w:rsidR="00134BD5" w:rsidRPr="00B60CCE" w14:paraId="5DC6A9EE" w14:textId="77777777" w:rsidTr="006A5A38">
        <w:tc>
          <w:tcPr>
            <w:tcW w:w="1844" w:type="dxa"/>
            <w:vMerge/>
            <w:shd w:val="clear" w:color="auto" w:fill="auto"/>
          </w:tcPr>
          <w:p w14:paraId="19687F29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8E307F5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B52776" w14:textId="3FA3CA89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Оксид кремния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78B78B18" w14:textId="099DB454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0,8-2,5</w:t>
            </w:r>
          </w:p>
        </w:tc>
        <w:tc>
          <w:tcPr>
            <w:tcW w:w="1985" w:type="dxa"/>
            <w:vMerge/>
            <w:shd w:val="clear" w:color="auto" w:fill="auto"/>
          </w:tcPr>
          <w:p w14:paraId="345FFE85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1B4163F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4C6583C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833DE78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8EA9847" w14:textId="77777777" w:rsidR="00134BD5" w:rsidRDefault="00134BD5" w:rsidP="00134BD5"/>
        </w:tc>
      </w:tr>
      <w:tr w:rsidR="00134BD5" w:rsidRPr="00B60CCE" w14:paraId="4BF4A1CC" w14:textId="77777777" w:rsidTr="006A5A38">
        <w:tc>
          <w:tcPr>
            <w:tcW w:w="1844" w:type="dxa"/>
            <w:vMerge/>
            <w:shd w:val="clear" w:color="auto" w:fill="auto"/>
          </w:tcPr>
          <w:p w14:paraId="36534F45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514E687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DDCA86C" w14:textId="021BA3BB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Золото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5364035" w14:textId="7964ECA9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1-5 млн</w:t>
            </w:r>
            <w:r w:rsidRPr="0029014E">
              <w:rPr>
                <w:bCs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985" w:type="dxa"/>
            <w:vMerge/>
            <w:shd w:val="clear" w:color="auto" w:fill="auto"/>
          </w:tcPr>
          <w:p w14:paraId="5D49E63A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7122904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EBC7884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F680F61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622FB9F" w14:textId="77777777" w:rsidR="00134BD5" w:rsidRDefault="00134BD5" w:rsidP="00134BD5"/>
        </w:tc>
      </w:tr>
      <w:tr w:rsidR="00134BD5" w:rsidRPr="00B60CCE" w14:paraId="05D6DB53" w14:textId="77777777" w:rsidTr="006A5A38">
        <w:tc>
          <w:tcPr>
            <w:tcW w:w="1844" w:type="dxa"/>
            <w:vMerge/>
            <w:shd w:val="clear" w:color="auto" w:fill="auto"/>
          </w:tcPr>
          <w:p w14:paraId="175C08F0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CF97E9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7038C60" w14:textId="2FD80449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Серебро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E2D2AB2" w14:textId="0D293CDD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20-60 млн</w:t>
            </w:r>
            <w:r w:rsidRPr="0029014E">
              <w:rPr>
                <w:bCs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985" w:type="dxa"/>
            <w:vMerge/>
            <w:shd w:val="clear" w:color="auto" w:fill="auto"/>
          </w:tcPr>
          <w:p w14:paraId="05CBD731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80B352F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10449BA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8D55EF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526AB35" w14:textId="77777777" w:rsidR="00134BD5" w:rsidRDefault="00134BD5" w:rsidP="00134BD5"/>
        </w:tc>
      </w:tr>
      <w:tr w:rsidR="00134BD5" w:rsidRPr="00B60CCE" w14:paraId="2F33AC14" w14:textId="77777777" w:rsidTr="006A5A38">
        <w:tc>
          <w:tcPr>
            <w:tcW w:w="1844" w:type="dxa"/>
            <w:vMerge/>
            <w:shd w:val="clear" w:color="auto" w:fill="auto"/>
          </w:tcPr>
          <w:p w14:paraId="598711F0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DC80718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DC4F490" w14:textId="228ED552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Галлий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7E73824" w14:textId="5364294B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0,0003-0,001</w:t>
            </w:r>
          </w:p>
        </w:tc>
        <w:tc>
          <w:tcPr>
            <w:tcW w:w="1985" w:type="dxa"/>
            <w:vMerge/>
            <w:shd w:val="clear" w:color="auto" w:fill="auto"/>
          </w:tcPr>
          <w:p w14:paraId="3C61926C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63B0ECE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2B3B8F3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3CAFA06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CE69769" w14:textId="77777777" w:rsidR="00134BD5" w:rsidRDefault="00134BD5" w:rsidP="00134BD5"/>
        </w:tc>
      </w:tr>
      <w:tr w:rsidR="00134BD5" w:rsidRPr="00B60CCE" w14:paraId="7BFC39DA" w14:textId="77777777" w:rsidTr="006A5A38">
        <w:tc>
          <w:tcPr>
            <w:tcW w:w="1844" w:type="dxa"/>
            <w:vMerge/>
            <w:shd w:val="clear" w:color="auto" w:fill="auto"/>
          </w:tcPr>
          <w:p w14:paraId="03BFEBDC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4C81230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A6EAF47" w14:textId="5C9A7557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Селен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434709BD" w14:textId="0C067F6F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0,003-0,005</w:t>
            </w:r>
          </w:p>
        </w:tc>
        <w:tc>
          <w:tcPr>
            <w:tcW w:w="1985" w:type="dxa"/>
            <w:vMerge/>
            <w:shd w:val="clear" w:color="auto" w:fill="auto"/>
          </w:tcPr>
          <w:p w14:paraId="174D746D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1782822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9A84C1C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87CAB02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1B94797" w14:textId="77777777" w:rsidR="00134BD5" w:rsidRDefault="00134BD5" w:rsidP="00134BD5"/>
        </w:tc>
      </w:tr>
      <w:tr w:rsidR="00134BD5" w:rsidRPr="00B60CCE" w14:paraId="0D7F770B" w14:textId="77777777" w:rsidTr="006A5A38">
        <w:tc>
          <w:tcPr>
            <w:tcW w:w="1844" w:type="dxa"/>
            <w:vMerge/>
            <w:shd w:val="clear" w:color="auto" w:fill="auto"/>
          </w:tcPr>
          <w:p w14:paraId="59B5D28D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F5B4237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B080D66" w14:textId="2C94808B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Кадм</w:t>
            </w:r>
            <w:r>
              <w:rPr>
                <w:bCs/>
                <w:sz w:val="22"/>
                <w:szCs w:val="22"/>
              </w:rPr>
              <w:t>и</w:t>
            </w:r>
            <w:r w:rsidRPr="0029014E">
              <w:rPr>
                <w:bCs/>
                <w:sz w:val="22"/>
                <w:szCs w:val="22"/>
              </w:rPr>
              <w:t>й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5EF6DE97" w14:textId="4E22D893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0,005-0,01</w:t>
            </w:r>
          </w:p>
        </w:tc>
        <w:tc>
          <w:tcPr>
            <w:tcW w:w="1985" w:type="dxa"/>
            <w:vMerge/>
            <w:shd w:val="clear" w:color="auto" w:fill="auto"/>
          </w:tcPr>
          <w:p w14:paraId="3FC62D35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0C128BD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D44B65E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01540F0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A691CB7" w14:textId="77777777" w:rsidR="00134BD5" w:rsidRDefault="00134BD5" w:rsidP="00134BD5"/>
        </w:tc>
      </w:tr>
      <w:tr w:rsidR="00134BD5" w:rsidRPr="00B60CCE" w14:paraId="3822BD7A" w14:textId="77777777" w:rsidTr="006A5A38">
        <w:tc>
          <w:tcPr>
            <w:tcW w:w="1844" w:type="dxa"/>
            <w:vMerge/>
            <w:shd w:val="clear" w:color="auto" w:fill="auto"/>
          </w:tcPr>
          <w:p w14:paraId="76153ED9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8190C3C" w14:textId="77777777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3F727F2" w14:textId="58142A96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Индий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BC45A10" w14:textId="5F34EE9B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0,0009-0,005</w:t>
            </w:r>
          </w:p>
        </w:tc>
        <w:tc>
          <w:tcPr>
            <w:tcW w:w="1985" w:type="dxa"/>
            <w:vMerge/>
            <w:shd w:val="clear" w:color="auto" w:fill="auto"/>
          </w:tcPr>
          <w:p w14:paraId="56BFE7E9" w14:textId="77777777" w:rsidR="00134BD5" w:rsidRPr="008F2703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B30B628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6C8CE36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09BB180" w14:textId="77777777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FF56B11" w14:textId="77777777" w:rsidR="00134BD5" w:rsidRDefault="00134BD5" w:rsidP="00134BD5"/>
        </w:tc>
      </w:tr>
      <w:tr w:rsidR="00134BD5" w:rsidRPr="00B60CCE" w14:paraId="35342D16" w14:textId="77777777" w:rsidTr="006A5A38">
        <w:tc>
          <w:tcPr>
            <w:tcW w:w="1844" w:type="dxa"/>
            <w:vMerge/>
            <w:shd w:val="clear" w:color="auto" w:fill="auto"/>
          </w:tcPr>
          <w:p w14:paraId="13C679D6" w14:textId="3ED5DAF8" w:rsidR="00134BD5" w:rsidRPr="00723F36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4874A99" w14:textId="420116D6" w:rsidR="00134BD5" w:rsidRPr="004708AB" w:rsidRDefault="00134BD5" w:rsidP="00134BD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auto"/>
          </w:tcPr>
          <w:p w14:paraId="0545D509" w14:textId="18B2B162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Теллур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tcBorders>
              <w:top w:val="dotted" w:sz="4" w:space="0" w:color="auto"/>
            </w:tcBorders>
          </w:tcPr>
          <w:p w14:paraId="62F77F28" w14:textId="3D3EADDE" w:rsidR="00134BD5" w:rsidRPr="0029014E" w:rsidRDefault="00134BD5" w:rsidP="00134BD5">
            <w:pPr>
              <w:rPr>
                <w:sz w:val="22"/>
                <w:szCs w:val="22"/>
              </w:rPr>
            </w:pPr>
            <w:r w:rsidRPr="0029014E">
              <w:rPr>
                <w:bCs/>
                <w:sz w:val="22"/>
                <w:szCs w:val="22"/>
              </w:rPr>
              <w:t>0,0009-0,005</w:t>
            </w:r>
          </w:p>
        </w:tc>
        <w:tc>
          <w:tcPr>
            <w:tcW w:w="1985" w:type="dxa"/>
            <w:vMerge/>
            <w:shd w:val="clear" w:color="auto" w:fill="auto"/>
          </w:tcPr>
          <w:p w14:paraId="1F46EAE9" w14:textId="1F735A6D" w:rsidR="00134BD5" w:rsidRPr="00B5452D" w:rsidRDefault="00134BD5" w:rsidP="00134BD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EAEAA9B" w14:textId="10E09AA6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D404D5" w14:textId="4790963E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9CA110F" w14:textId="223ADF2D" w:rsidR="00134BD5" w:rsidRPr="004708AB" w:rsidRDefault="00134BD5" w:rsidP="00134BD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7FD3055" w14:textId="53848F1E" w:rsidR="00134BD5" w:rsidRPr="002D3167" w:rsidRDefault="00134BD5" w:rsidP="00134BD5">
            <w:pPr>
              <w:rPr>
                <w:sz w:val="22"/>
                <w:szCs w:val="22"/>
              </w:rPr>
            </w:pPr>
          </w:p>
        </w:tc>
      </w:tr>
    </w:tbl>
    <w:p w14:paraId="2693BD22" w14:textId="7A0D0FA2" w:rsidR="003D19D9" w:rsidRPr="003D19D9" w:rsidRDefault="0029014E" w:rsidP="0029014E">
      <w:pPr>
        <w:pStyle w:val="a6"/>
        <w:framePr w:w="0" w:hSpace="0" w:wrap="auto" w:vAnchor="margin" w:hAnchor="text" w:xAlign="left" w:yAlign="inline"/>
        <w:pBdr>
          <w:bottom w:val="none" w:sz="0" w:space="0" w:color="auto"/>
        </w:pBdr>
        <w:spacing w:line="240" w:lineRule="auto"/>
        <w:ind w:left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- вне области аккредитации Провайдера МСИ</w:t>
      </w:r>
    </w:p>
    <w:sectPr w:rsidR="003D19D9" w:rsidRPr="003D19D9" w:rsidSect="006A5A38">
      <w:footerReference w:type="default" r:id="rId8"/>
      <w:pgSz w:w="16838" w:h="11906" w:orient="landscape" w:code="9"/>
      <w:pgMar w:top="568" w:right="709" w:bottom="709" w:left="1134" w:header="709" w:footer="3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856B" w14:textId="77777777" w:rsidR="003977EF" w:rsidRDefault="003977EF">
      <w:r>
        <w:separator/>
      </w:r>
    </w:p>
  </w:endnote>
  <w:endnote w:type="continuationSeparator" w:id="0">
    <w:p w14:paraId="5980A711" w14:textId="77777777" w:rsidR="003977EF" w:rsidRDefault="0039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</w:rPr>
      <w:id w:val="385693300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C9C6384" w14:textId="3067D54B" w:rsidR="00815246" w:rsidRDefault="00815246" w:rsidP="00815246">
            <w:pPr>
              <w:pStyle w:val="a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</w:t>
            </w:r>
          </w:p>
          <w:p w14:paraId="70E0B6D6" w14:textId="446E0AAD" w:rsidR="00012C52" w:rsidRPr="00815246" w:rsidRDefault="00815246" w:rsidP="00815246">
            <w:pPr>
              <w:pStyle w:val="a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15246">
              <w:rPr>
                <w:sz w:val="22"/>
                <w:szCs w:val="22"/>
              </w:rPr>
              <w:t xml:space="preserve">тр. </w:t>
            </w:r>
            <w:r w:rsidRPr="00815246">
              <w:rPr>
                <w:sz w:val="22"/>
                <w:szCs w:val="22"/>
              </w:rPr>
              <w:fldChar w:fldCharType="begin"/>
            </w:r>
            <w:r w:rsidRPr="00815246">
              <w:rPr>
                <w:sz w:val="22"/>
                <w:szCs w:val="22"/>
              </w:rPr>
              <w:instrText>PAGE</w:instrText>
            </w:r>
            <w:r w:rsidRPr="00815246">
              <w:rPr>
                <w:sz w:val="22"/>
                <w:szCs w:val="22"/>
              </w:rPr>
              <w:fldChar w:fldCharType="separate"/>
            </w:r>
            <w:r w:rsidRPr="00815246">
              <w:rPr>
                <w:sz w:val="22"/>
                <w:szCs w:val="22"/>
              </w:rPr>
              <w:t>2</w:t>
            </w:r>
            <w:r w:rsidRPr="00815246">
              <w:rPr>
                <w:sz w:val="22"/>
                <w:szCs w:val="22"/>
              </w:rPr>
              <w:fldChar w:fldCharType="end"/>
            </w:r>
            <w:r w:rsidRPr="00815246">
              <w:rPr>
                <w:sz w:val="22"/>
                <w:szCs w:val="22"/>
              </w:rPr>
              <w:t xml:space="preserve"> из </w:t>
            </w:r>
            <w:r w:rsidRPr="00815246">
              <w:rPr>
                <w:sz w:val="22"/>
                <w:szCs w:val="22"/>
              </w:rPr>
              <w:fldChar w:fldCharType="begin"/>
            </w:r>
            <w:r w:rsidRPr="00815246">
              <w:rPr>
                <w:sz w:val="22"/>
                <w:szCs w:val="22"/>
              </w:rPr>
              <w:instrText>NUMPAGES</w:instrText>
            </w:r>
            <w:r w:rsidRPr="00815246">
              <w:rPr>
                <w:sz w:val="22"/>
                <w:szCs w:val="22"/>
              </w:rPr>
              <w:fldChar w:fldCharType="separate"/>
            </w:r>
            <w:r w:rsidRPr="00815246">
              <w:rPr>
                <w:sz w:val="22"/>
                <w:szCs w:val="22"/>
              </w:rPr>
              <w:t>2</w:t>
            </w:r>
            <w:r w:rsidRPr="00815246">
              <w:rPr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0F9E8" w14:textId="77777777" w:rsidR="003977EF" w:rsidRDefault="003977EF">
      <w:r>
        <w:separator/>
      </w:r>
    </w:p>
  </w:footnote>
  <w:footnote w:type="continuationSeparator" w:id="0">
    <w:p w14:paraId="1E46E6BB" w14:textId="77777777" w:rsidR="003977EF" w:rsidRDefault="00397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E4030"/>
    <w:multiLevelType w:val="hybridMultilevel"/>
    <w:tmpl w:val="69F08D0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B1F39"/>
    <w:multiLevelType w:val="hybridMultilevel"/>
    <w:tmpl w:val="1ADE2152"/>
    <w:lvl w:ilvl="0" w:tplc="B6B24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5B11D8E"/>
    <w:multiLevelType w:val="hybridMultilevel"/>
    <w:tmpl w:val="BE125D3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B7"/>
    <w:rsid w:val="0000519B"/>
    <w:rsid w:val="000070E9"/>
    <w:rsid w:val="00012C52"/>
    <w:rsid w:val="000159BA"/>
    <w:rsid w:val="000229A4"/>
    <w:rsid w:val="00026792"/>
    <w:rsid w:val="00030BB2"/>
    <w:rsid w:val="00037299"/>
    <w:rsid w:val="00041862"/>
    <w:rsid w:val="00041985"/>
    <w:rsid w:val="00043652"/>
    <w:rsid w:val="00044612"/>
    <w:rsid w:val="00044D05"/>
    <w:rsid w:val="00047471"/>
    <w:rsid w:val="00051C94"/>
    <w:rsid w:val="0005557C"/>
    <w:rsid w:val="00067A8E"/>
    <w:rsid w:val="00073DD3"/>
    <w:rsid w:val="00082757"/>
    <w:rsid w:val="0008420F"/>
    <w:rsid w:val="00086DB6"/>
    <w:rsid w:val="0009228B"/>
    <w:rsid w:val="00093ACE"/>
    <w:rsid w:val="000955CB"/>
    <w:rsid w:val="000A6CF5"/>
    <w:rsid w:val="000C2D48"/>
    <w:rsid w:val="000C2FF9"/>
    <w:rsid w:val="000C5ECC"/>
    <w:rsid w:val="000D1632"/>
    <w:rsid w:val="000D54B2"/>
    <w:rsid w:val="000E0E56"/>
    <w:rsid w:val="000E1C50"/>
    <w:rsid w:val="000E2AC7"/>
    <w:rsid w:val="000E3ADC"/>
    <w:rsid w:val="000E7A59"/>
    <w:rsid w:val="000F2774"/>
    <w:rsid w:val="000F7A91"/>
    <w:rsid w:val="00101B40"/>
    <w:rsid w:val="00101C35"/>
    <w:rsid w:val="0012058C"/>
    <w:rsid w:val="001231D3"/>
    <w:rsid w:val="00125B58"/>
    <w:rsid w:val="00134BD5"/>
    <w:rsid w:val="001361DC"/>
    <w:rsid w:val="00140FC1"/>
    <w:rsid w:val="00150ED7"/>
    <w:rsid w:val="00153829"/>
    <w:rsid w:val="00157194"/>
    <w:rsid w:val="00164409"/>
    <w:rsid w:val="001661C3"/>
    <w:rsid w:val="001741F2"/>
    <w:rsid w:val="001816B3"/>
    <w:rsid w:val="001841CA"/>
    <w:rsid w:val="00184BF7"/>
    <w:rsid w:val="00186E35"/>
    <w:rsid w:val="0019099D"/>
    <w:rsid w:val="00191D4C"/>
    <w:rsid w:val="001A0280"/>
    <w:rsid w:val="001A063E"/>
    <w:rsid w:val="001A2C31"/>
    <w:rsid w:val="001A3744"/>
    <w:rsid w:val="001A5817"/>
    <w:rsid w:val="001A7893"/>
    <w:rsid w:val="001B3DB7"/>
    <w:rsid w:val="001D3E5E"/>
    <w:rsid w:val="001E1732"/>
    <w:rsid w:val="001E6D5C"/>
    <w:rsid w:val="001F0119"/>
    <w:rsid w:val="001F1156"/>
    <w:rsid w:val="00201267"/>
    <w:rsid w:val="00207F5B"/>
    <w:rsid w:val="00213074"/>
    <w:rsid w:val="00223C38"/>
    <w:rsid w:val="00231764"/>
    <w:rsid w:val="002348F3"/>
    <w:rsid w:val="0023714F"/>
    <w:rsid w:val="00242875"/>
    <w:rsid w:val="00243AEF"/>
    <w:rsid w:val="00263301"/>
    <w:rsid w:val="0026761D"/>
    <w:rsid w:val="00272583"/>
    <w:rsid w:val="0027322B"/>
    <w:rsid w:val="002764F4"/>
    <w:rsid w:val="00286E29"/>
    <w:rsid w:val="0029014E"/>
    <w:rsid w:val="002A437C"/>
    <w:rsid w:val="002A5B24"/>
    <w:rsid w:val="002C289F"/>
    <w:rsid w:val="002D0596"/>
    <w:rsid w:val="002D0D22"/>
    <w:rsid w:val="002D3167"/>
    <w:rsid w:val="002D3BF8"/>
    <w:rsid w:val="002E1DF2"/>
    <w:rsid w:val="002E4F9A"/>
    <w:rsid w:val="002F633F"/>
    <w:rsid w:val="00312DAA"/>
    <w:rsid w:val="00330CE1"/>
    <w:rsid w:val="0033495F"/>
    <w:rsid w:val="003450A7"/>
    <w:rsid w:val="00356F79"/>
    <w:rsid w:val="0036285B"/>
    <w:rsid w:val="00363E79"/>
    <w:rsid w:val="003640D0"/>
    <w:rsid w:val="003716C5"/>
    <w:rsid w:val="00377FF5"/>
    <w:rsid w:val="0038175D"/>
    <w:rsid w:val="00382128"/>
    <w:rsid w:val="00393827"/>
    <w:rsid w:val="0039776A"/>
    <w:rsid w:val="003977EF"/>
    <w:rsid w:val="003A4BD7"/>
    <w:rsid w:val="003A4DDB"/>
    <w:rsid w:val="003A5D14"/>
    <w:rsid w:val="003B41E6"/>
    <w:rsid w:val="003B64D7"/>
    <w:rsid w:val="003C5057"/>
    <w:rsid w:val="003D19D9"/>
    <w:rsid w:val="003D261C"/>
    <w:rsid w:val="003D2833"/>
    <w:rsid w:val="003D296D"/>
    <w:rsid w:val="003D32AB"/>
    <w:rsid w:val="003F1C99"/>
    <w:rsid w:val="003F3E81"/>
    <w:rsid w:val="003F547A"/>
    <w:rsid w:val="0040115D"/>
    <w:rsid w:val="00404238"/>
    <w:rsid w:val="0041128D"/>
    <w:rsid w:val="00415EB4"/>
    <w:rsid w:val="004327CE"/>
    <w:rsid w:val="00434433"/>
    <w:rsid w:val="00436B4A"/>
    <w:rsid w:val="00447177"/>
    <w:rsid w:val="00447625"/>
    <w:rsid w:val="00454354"/>
    <w:rsid w:val="004544C0"/>
    <w:rsid w:val="004708AB"/>
    <w:rsid w:val="00471961"/>
    <w:rsid w:val="00474D2D"/>
    <w:rsid w:val="00480FE5"/>
    <w:rsid w:val="00491947"/>
    <w:rsid w:val="004936BE"/>
    <w:rsid w:val="00495D0C"/>
    <w:rsid w:val="004D5DDE"/>
    <w:rsid w:val="004F204A"/>
    <w:rsid w:val="004F34DB"/>
    <w:rsid w:val="005064C2"/>
    <w:rsid w:val="00507EFF"/>
    <w:rsid w:val="0052305B"/>
    <w:rsid w:val="00523222"/>
    <w:rsid w:val="005243E9"/>
    <w:rsid w:val="0053076E"/>
    <w:rsid w:val="005470E7"/>
    <w:rsid w:val="005547C4"/>
    <w:rsid w:val="00555CEB"/>
    <w:rsid w:val="00562CA3"/>
    <w:rsid w:val="005640AD"/>
    <w:rsid w:val="00574543"/>
    <w:rsid w:val="005761E8"/>
    <w:rsid w:val="00577903"/>
    <w:rsid w:val="00580089"/>
    <w:rsid w:val="0059694F"/>
    <w:rsid w:val="00597F8C"/>
    <w:rsid w:val="005A1350"/>
    <w:rsid w:val="005A5FA5"/>
    <w:rsid w:val="005A7273"/>
    <w:rsid w:val="005B0996"/>
    <w:rsid w:val="005B3508"/>
    <w:rsid w:val="005B489B"/>
    <w:rsid w:val="005B71BA"/>
    <w:rsid w:val="005C1E8B"/>
    <w:rsid w:val="005C5BB6"/>
    <w:rsid w:val="005D22BA"/>
    <w:rsid w:val="005D460F"/>
    <w:rsid w:val="005D4A73"/>
    <w:rsid w:val="005D510A"/>
    <w:rsid w:val="005D6181"/>
    <w:rsid w:val="005E6541"/>
    <w:rsid w:val="005F0D7F"/>
    <w:rsid w:val="005F11C2"/>
    <w:rsid w:val="005F1CB8"/>
    <w:rsid w:val="006024E0"/>
    <w:rsid w:val="00607FCE"/>
    <w:rsid w:val="00610046"/>
    <w:rsid w:val="006267DD"/>
    <w:rsid w:val="006341F4"/>
    <w:rsid w:val="00635024"/>
    <w:rsid w:val="006449D7"/>
    <w:rsid w:val="006546C6"/>
    <w:rsid w:val="00657C0D"/>
    <w:rsid w:val="00665548"/>
    <w:rsid w:val="00666858"/>
    <w:rsid w:val="00672FDC"/>
    <w:rsid w:val="0067419E"/>
    <w:rsid w:val="006919ED"/>
    <w:rsid w:val="00693799"/>
    <w:rsid w:val="006A5A38"/>
    <w:rsid w:val="006B0FEE"/>
    <w:rsid w:val="006B151D"/>
    <w:rsid w:val="006C0363"/>
    <w:rsid w:val="006C32B4"/>
    <w:rsid w:val="006C7AB6"/>
    <w:rsid w:val="006E4822"/>
    <w:rsid w:val="006F0366"/>
    <w:rsid w:val="006F4E15"/>
    <w:rsid w:val="00705F00"/>
    <w:rsid w:val="00723F36"/>
    <w:rsid w:val="0072710D"/>
    <w:rsid w:val="00735E13"/>
    <w:rsid w:val="00737575"/>
    <w:rsid w:val="0074088F"/>
    <w:rsid w:val="007447F4"/>
    <w:rsid w:val="00750116"/>
    <w:rsid w:val="00756893"/>
    <w:rsid w:val="0076655B"/>
    <w:rsid w:val="0077589A"/>
    <w:rsid w:val="007764C1"/>
    <w:rsid w:val="007779E7"/>
    <w:rsid w:val="00785E28"/>
    <w:rsid w:val="00786E76"/>
    <w:rsid w:val="0079063C"/>
    <w:rsid w:val="0079386C"/>
    <w:rsid w:val="00797352"/>
    <w:rsid w:val="007A3DF3"/>
    <w:rsid w:val="007A6E6D"/>
    <w:rsid w:val="007B2A98"/>
    <w:rsid w:val="007B6E53"/>
    <w:rsid w:val="007C1896"/>
    <w:rsid w:val="007C7FDA"/>
    <w:rsid w:val="007F0A18"/>
    <w:rsid w:val="0081473D"/>
    <w:rsid w:val="008148DB"/>
    <w:rsid w:val="00815246"/>
    <w:rsid w:val="00822A37"/>
    <w:rsid w:val="0085123C"/>
    <w:rsid w:val="0085234C"/>
    <w:rsid w:val="008532A0"/>
    <w:rsid w:val="0085394B"/>
    <w:rsid w:val="00880463"/>
    <w:rsid w:val="00880B18"/>
    <w:rsid w:val="008812AE"/>
    <w:rsid w:val="008818BD"/>
    <w:rsid w:val="00881CE8"/>
    <w:rsid w:val="0088651C"/>
    <w:rsid w:val="00887846"/>
    <w:rsid w:val="008959B2"/>
    <w:rsid w:val="008A2C8F"/>
    <w:rsid w:val="008A4225"/>
    <w:rsid w:val="008B4265"/>
    <w:rsid w:val="008B42FD"/>
    <w:rsid w:val="008B4DC4"/>
    <w:rsid w:val="008C6794"/>
    <w:rsid w:val="008C76D1"/>
    <w:rsid w:val="008D59C5"/>
    <w:rsid w:val="008D660D"/>
    <w:rsid w:val="008D71B6"/>
    <w:rsid w:val="008E5751"/>
    <w:rsid w:val="008F0CE4"/>
    <w:rsid w:val="008F203B"/>
    <w:rsid w:val="008F2703"/>
    <w:rsid w:val="008F2F27"/>
    <w:rsid w:val="009024C4"/>
    <w:rsid w:val="0090715B"/>
    <w:rsid w:val="00926D4F"/>
    <w:rsid w:val="00933005"/>
    <w:rsid w:val="0093358C"/>
    <w:rsid w:val="00934AB1"/>
    <w:rsid w:val="00937845"/>
    <w:rsid w:val="00944B42"/>
    <w:rsid w:val="00945C72"/>
    <w:rsid w:val="009612A5"/>
    <w:rsid w:val="009675AE"/>
    <w:rsid w:val="00975456"/>
    <w:rsid w:val="00995761"/>
    <w:rsid w:val="0099606D"/>
    <w:rsid w:val="009B02BC"/>
    <w:rsid w:val="009B2A0D"/>
    <w:rsid w:val="009B44A4"/>
    <w:rsid w:val="009D5259"/>
    <w:rsid w:val="009E00D6"/>
    <w:rsid w:val="009E1D3F"/>
    <w:rsid w:val="009E49EC"/>
    <w:rsid w:val="009E7F52"/>
    <w:rsid w:val="009F66FA"/>
    <w:rsid w:val="00A00794"/>
    <w:rsid w:val="00A03891"/>
    <w:rsid w:val="00A038A2"/>
    <w:rsid w:val="00A10532"/>
    <w:rsid w:val="00A117C2"/>
    <w:rsid w:val="00A1323B"/>
    <w:rsid w:val="00A1479D"/>
    <w:rsid w:val="00A1528C"/>
    <w:rsid w:val="00A31A7B"/>
    <w:rsid w:val="00A33414"/>
    <w:rsid w:val="00A47A66"/>
    <w:rsid w:val="00A47C27"/>
    <w:rsid w:val="00A537E2"/>
    <w:rsid w:val="00A634EE"/>
    <w:rsid w:val="00A70F7F"/>
    <w:rsid w:val="00A814FC"/>
    <w:rsid w:val="00A90853"/>
    <w:rsid w:val="00AA1731"/>
    <w:rsid w:val="00AA54A4"/>
    <w:rsid w:val="00AC06D6"/>
    <w:rsid w:val="00AC27C6"/>
    <w:rsid w:val="00AC3604"/>
    <w:rsid w:val="00AC7B83"/>
    <w:rsid w:val="00AD3977"/>
    <w:rsid w:val="00AE20E4"/>
    <w:rsid w:val="00AE5991"/>
    <w:rsid w:val="00AE63ED"/>
    <w:rsid w:val="00AE651E"/>
    <w:rsid w:val="00AE7780"/>
    <w:rsid w:val="00AF0DE5"/>
    <w:rsid w:val="00AF1B98"/>
    <w:rsid w:val="00AF40D3"/>
    <w:rsid w:val="00AF673B"/>
    <w:rsid w:val="00B17BC5"/>
    <w:rsid w:val="00B45BCD"/>
    <w:rsid w:val="00B4640B"/>
    <w:rsid w:val="00B50ABD"/>
    <w:rsid w:val="00B5452D"/>
    <w:rsid w:val="00B54A94"/>
    <w:rsid w:val="00B56438"/>
    <w:rsid w:val="00B60CCE"/>
    <w:rsid w:val="00B71AE4"/>
    <w:rsid w:val="00B76372"/>
    <w:rsid w:val="00B91773"/>
    <w:rsid w:val="00B965D2"/>
    <w:rsid w:val="00BA3DEA"/>
    <w:rsid w:val="00BC21F5"/>
    <w:rsid w:val="00BC5350"/>
    <w:rsid w:val="00BC55B7"/>
    <w:rsid w:val="00BD588F"/>
    <w:rsid w:val="00BE7FCF"/>
    <w:rsid w:val="00BF609A"/>
    <w:rsid w:val="00BF6EB3"/>
    <w:rsid w:val="00BF6F1D"/>
    <w:rsid w:val="00C01070"/>
    <w:rsid w:val="00C07B68"/>
    <w:rsid w:val="00C201CE"/>
    <w:rsid w:val="00C212D2"/>
    <w:rsid w:val="00C2732A"/>
    <w:rsid w:val="00C31055"/>
    <w:rsid w:val="00C35B2B"/>
    <w:rsid w:val="00C51AE3"/>
    <w:rsid w:val="00C612FC"/>
    <w:rsid w:val="00C659BE"/>
    <w:rsid w:val="00C701C3"/>
    <w:rsid w:val="00C74938"/>
    <w:rsid w:val="00C75B3C"/>
    <w:rsid w:val="00C83701"/>
    <w:rsid w:val="00C850F1"/>
    <w:rsid w:val="00C86C1D"/>
    <w:rsid w:val="00C9321A"/>
    <w:rsid w:val="00C94D26"/>
    <w:rsid w:val="00CA1320"/>
    <w:rsid w:val="00CA5763"/>
    <w:rsid w:val="00CB1D60"/>
    <w:rsid w:val="00CB44E4"/>
    <w:rsid w:val="00CC69B6"/>
    <w:rsid w:val="00CD269D"/>
    <w:rsid w:val="00CE33CB"/>
    <w:rsid w:val="00CE3E36"/>
    <w:rsid w:val="00CE5241"/>
    <w:rsid w:val="00CE690C"/>
    <w:rsid w:val="00CF1786"/>
    <w:rsid w:val="00CF3147"/>
    <w:rsid w:val="00D023DB"/>
    <w:rsid w:val="00D13A23"/>
    <w:rsid w:val="00D371A8"/>
    <w:rsid w:val="00D41C8B"/>
    <w:rsid w:val="00D421E9"/>
    <w:rsid w:val="00D4304D"/>
    <w:rsid w:val="00D56264"/>
    <w:rsid w:val="00D60357"/>
    <w:rsid w:val="00D60D86"/>
    <w:rsid w:val="00D67298"/>
    <w:rsid w:val="00D67A70"/>
    <w:rsid w:val="00D730AD"/>
    <w:rsid w:val="00D74F96"/>
    <w:rsid w:val="00D81839"/>
    <w:rsid w:val="00D91131"/>
    <w:rsid w:val="00D91A72"/>
    <w:rsid w:val="00DA4701"/>
    <w:rsid w:val="00DB2B33"/>
    <w:rsid w:val="00DB719A"/>
    <w:rsid w:val="00DB77D0"/>
    <w:rsid w:val="00DC18F1"/>
    <w:rsid w:val="00DC4B5A"/>
    <w:rsid w:val="00DC4C66"/>
    <w:rsid w:val="00DD0A57"/>
    <w:rsid w:val="00DD617A"/>
    <w:rsid w:val="00DF3DDB"/>
    <w:rsid w:val="00E03D11"/>
    <w:rsid w:val="00E042A9"/>
    <w:rsid w:val="00E0558A"/>
    <w:rsid w:val="00E16439"/>
    <w:rsid w:val="00E1742C"/>
    <w:rsid w:val="00E250A1"/>
    <w:rsid w:val="00E3101F"/>
    <w:rsid w:val="00E328FD"/>
    <w:rsid w:val="00E34E3B"/>
    <w:rsid w:val="00E433B8"/>
    <w:rsid w:val="00E45BD4"/>
    <w:rsid w:val="00E52D7E"/>
    <w:rsid w:val="00E54CBA"/>
    <w:rsid w:val="00E55655"/>
    <w:rsid w:val="00E600E4"/>
    <w:rsid w:val="00E6372E"/>
    <w:rsid w:val="00E74F2D"/>
    <w:rsid w:val="00E80B15"/>
    <w:rsid w:val="00E816C0"/>
    <w:rsid w:val="00E92204"/>
    <w:rsid w:val="00EA00B6"/>
    <w:rsid w:val="00EB3F80"/>
    <w:rsid w:val="00EC0676"/>
    <w:rsid w:val="00EC1D46"/>
    <w:rsid w:val="00ED3F34"/>
    <w:rsid w:val="00ED5938"/>
    <w:rsid w:val="00F022FB"/>
    <w:rsid w:val="00F043D7"/>
    <w:rsid w:val="00F054BF"/>
    <w:rsid w:val="00F06D94"/>
    <w:rsid w:val="00F170E0"/>
    <w:rsid w:val="00F17BEF"/>
    <w:rsid w:val="00F21988"/>
    <w:rsid w:val="00F23B60"/>
    <w:rsid w:val="00F27668"/>
    <w:rsid w:val="00F32876"/>
    <w:rsid w:val="00F35A6E"/>
    <w:rsid w:val="00F50487"/>
    <w:rsid w:val="00F52E92"/>
    <w:rsid w:val="00F62043"/>
    <w:rsid w:val="00F63AF8"/>
    <w:rsid w:val="00F662B7"/>
    <w:rsid w:val="00F73681"/>
    <w:rsid w:val="00F84B99"/>
    <w:rsid w:val="00F872AF"/>
    <w:rsid w:val="00F90CF2"/>
    <w:rsid w:val="00F9248F"/>
    <w:rsid w:val="00F964A5"/>
    <w:rsid w:val="00FA4665"/>
    <w:rsid w:val="00FA5BA8"/>
    <w:rsid w:val="00FB47F6"/>
    <w:rsid w:val="00FB7A1D"/>
    <w:rsid w:val="00FC4668"/>
    <w:rsid w:val="00FC4A5D"/>
    <w:rsid w:val="00FD13FC"/>
    <w:rsid w:val="00FD1823"/>
    <w:rsid w:val="00FD6233"/>
    <w:rsid w:val="00FF0032"/>
    <w:rsid w:val="00FF04CB"/>
    <w:rsid w:val="00FF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965AAB"/>
  <w15:chartTrackingRefBased/>
  <w15:docId w15:val="{4FCB85D7-D61A-4B4C-91A2-E307E86E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ind w:right="7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4">
    <w:name w:val="heading 4"/>
    <w:basedOn w:val="a"/>
    <w:next w:val="a"/>
    <w:qFormat/>
    <w:pPr>
      <w:keepNext/>
      <w:framePr w:hSpace="181" w:wrap="around" w:vAnchor="page" w:hAnchor="page" w:x="2555" w:y="2737"/>
      <w:jc w:val="right"/>
      <w:outlineLvl w:val="3"/>
    </w:pPr>
    <w:rPr>
      <w:rFonts w:ascii="Arial Narrow" w:hAnsi="Arial Narrow"/>
      <w:b/>
      <w:kern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framePr w:h="1134" w:hRule="exact" w:wrap="around" w:vAnchor="page" w:hAnchor="page" w:x="1986" w:y="551"/>
    </w:pPr>
    <w:rPr>
      <w:rFonts w:ascii="Arial Narrow" w:hAnsi="Arial Narrow"/>
      <w:b/>
      <w:sz w:val="72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framePr w:w="6005" w:hSpace="113" w:wrap="around" w:vAnchor="page" w:hAnchor="margin" w:xAlign="right" w:y="579"/>
      <w:pBdr>
        <w:bottom w:val="single" w:sz="4" w:space="1" w:color="auto"/>
      </w:pBdr>
      <w:spacing w:line="312" w:lineRule="auto"/>
      <w:jc w:val="right"/>
    </w:pPr>
    <w:rPr>
      <w:rFonts w:ascii="Arial" w:hAnsi="Arial"/>
      <w:kern w:val="16"/>
      <w:sz w:val="18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pPr>
      <w:framePr w:w="6275" w:hSpace="113" w:wrap="around" w:vAnchor="page" w:hAnchor="page" w:x="4757" w:y="579"/>
      <w:jc w:val="right"/>
    </w:pPr>
    <w:rPr>
      <w:rFonts w:ascii="Arial Narrow" w:hAnsi="Arial Narrow"/>
      <w:b/>
      <w:spacing w:val="2"/>
      <w:kern w:val="16"/>
      <w:sz w:val="40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Hyperlink"/>
    <w:rPr>
      <w:color w:val="0000FF"/>
      <w:u w:val="single"/>
    </w:rPr>
  </w:style>
  <w:style w:type="paragraph" w:styleId="aa">
    <w:name w:val="Body Text Indent"/>
    <w:basedOn w:val="a"/>
    <w:link w:val="ab"/>
    <w:pPr>
      <w:ind w:right="70" w:firstLine="720"/>
    </w:pPr>
  </w:style>
  <w:style w:type="paragraph" w:styleId="21">
    <w:name w:val="Body Text Indent 2"/>
    <w:basedOn w:val="a"/>
    <w:pPr>
      <w:ind w:firstLine="720"/>
    </w:pPr>
    <w:rPr>
      <w:sz w:val="28"/>
    </w:rPr>
  </w:style>
  <w:style w:type="table" w:styleId="ac">
    <w:name w:val="Table Grid"/>
    <w:basedOn w:val="a1"/>
    <w:rsid w:val="00F05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semiHidden/>
    <w:rsid w:val="0072710D"/>
    <w:rPr>
      <w:sz w:val="20"/>
    </w:rPr>
  </w:style>
  <w:style w:type="character" w:styleId="ae">
    <w:name w:val="footnote reference"/>
    <w:semiHidden/>
    <w:rsid w:val="0072710D"/>
    <w:rPr>
      <w:vertAlign w:val="superscript"/>
    </w:rPr>
  </w:style>
  <w:style w:type="paragraph" w:styleId="3">
    <w:name w:val="Body Text 3"/>
    <w:basedOn w:val="a"/>
    <w:rsid w:val="00041985"/>
    <w:pPr>
      <w:spacing w:after="120"/>
    </w:pPr>
    <w:rPr>
      <w:sz w:val="16"/>
      <w:szCs w:val="16"/>
    </w:rPr>
  </w:style>
  <w:style w:type="paragraph" w:styleId="af">
    <w:name w:val="Title"/>
    <w:basedOn w:val="a"/>
    <w:qFormat/>
    <w:rsid w:val="0076655B"/>
    <w:pPr>
      <w:jc w:val="center"/>
    </w:pPr>
    <w:rPr>
      <w:b/>
      <w:bCs/>
      <w:sz w:val="36"/>
      <w:szCs w:val="24"/>
    </w:rPr>
  </w:style>
  <w:style w:type="character" w:customStyle="1" w:styleId="ab">
    <w:name w:val="Основной текст с отступом Знак"/>
    <w:link w:val="aa"/>
    <w:rsid w:val="0093358C"/>
    <w:rPr>
      <w:sz w:val="24"/>
    </w:rPr>
  </w:style>
  <w:style w:type="character" w:customStyle="1" w:styleId="a5">
    <w:name w:val="Нижний колонтитул Знак"/>
    <w:basedOn w:val="a0"/>
    <w:link w:val="a4"/>
    <w:uiPriority w:val="99"/>
    <w:rsid w:val="00012C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imirshina\Application%20Data\Microsoft\&#1064;&#1072;&#1073;&#1083;&#1086;&#1085;&#1099;\&#1041;&#1083;&#1072;&#1085;&#1082;%20&#1048;&#1057;&#1054;%2007-0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21F40-2EE2-4681-B101-AD6B2E5E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ИСО 07-07.dot</Template>
  <TotalTime>492</TotalTime>
  <Pages>5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ИСО</vt:lpstr>
    </vt:vector>
  </TitlesOfParts>
  <Company>Семья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ИСО</dc:title>
  <dc:subject/>
  <dc:creator>Timirshina</dc:creator>
  <cp:keywords/>
  <cp:lastModifiedBy>Kolpakova</cp:lastModifiedBy>
  <cp:revision>10</cp:revision>
  <cp:lastPrinted>2026-08-10T09:46:00Z</cp:lastPrinted>
  <dcterms:created xsi:type="dcterms:W3CDTF">2026-08-10T03:26:00Z</dcterms:created>
  <dcterms:modified xsi:type="dcterms:W3CDTF">2026-09-17T09:07:00Z</dcterms:modified>
</cp:coreProperties>
</file>